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2AD6" w:rsidRPr="007D1ED1" w:rsidRDefault="00086571" w:rsidP="006873D0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171pt;margin-top:-55.6pt;width:342pt;height:34.7pt;z-index:1;visibility:visible;mso-wrap-edited:f" wrapcoords="0 0 21600 0 21600 21600 0 21600 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" filled="f" stroked="f">
            <v:textbox style="mso-next-textbox:#Text Box 2" inset=",7.2pt,,7.2pt">
              <w:txbxContent>
                <w:p w:rsidR="002D35D2" w:rsidRPr="00F137A4" w:rsidRDefault="001404D6" w:rsidP="00400F0D">
                  <w:pPr>
                    <w:pStyle w:val="ReliantTopic"/>
                  </w:pPr>
                  <w:r>
                    <w:t>Partner exclusion form</w:t>
                  </w:r>
                </w:p>
              </w:txbxContent>
            </v:textbox>
            <w10:wrap type="tight"/>
          </v:shape>
        </w:pict>
      </w:r>
      <w:r w:rsidR="00AA7BA8">
        <w:rPr>
          <w:noProof/>
        </w:rPr>
        <w:pict>
          <v:shape id="Text Box 3" o:spid="_x0000_s1027" type="#_x0000_t202" style="position:absolute;margin-left:252pt;margin-top:-8.4pt;width:261pt;height:24.6pt;z-index:2;visibility:visible;mso-wrap-edited:f" wrapcoords="0 0 21600 0 21600 21600 0 21600 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" filled="f" stroked="f">
            <v:textbox style="mso-next-textbox:#Text Box 3" inset=",7.2pt,,7.2pt">
              <w:txbxContent>
                <w:p w:rsidR="002D35D2" w:rsidRPr="00541398" w:rsidRDefault="001404D6" w:rsidP="00400F0D">
                  <w:pPr>
                    <w:pStyle w:val="ReliantDepartmentHeader"/>
                  </w:pPr>
                  <w:r>
                    <w:t>missionary resources Department</w:t>
                  </w:r>
                </w:p>
              </w:txbxContent>
            </v:textbox>
            <w10:wrap type="tight"/>
          </v:shape>
        </w:pict>
      </w:r>
    </w:p>
    <w:p w:rsidR="002708AD" w:rsidRDefault="00A77FEF" w:rsidP="00400F0D">
      <w:pPr>
        <w:pStyle w:val="ReliantDateField"/>
      </w:pPr>
      <w:r>
        <w:t>UPDATED</w:t>
      </w:r>
      <w:r w:rsidR="007529C5">
        <w:t xml:space="preserve"> </w:t>
      </w:r>
      <w:fldSimple w:instr=" DATE  \* MERGEFORMAT ">
        <w:r w:rsidR="001404D6">
          <w:rPr>
            <w:noProof/>
          </w:rPr>
          <w:t>1/29/2016</w:t>
        </w:r>
      </w:fldSimple>
    </w:p>
    <w:p w:rsidR="00086571" w:rsidRDefault="001404D6" w:rsidP="00086571">
      <w:pPr>
        <w:pStyle w:val="ReliantTitle"/>
      </w:pPr>
      <w:r>
        <w:t>Partner Exclusion Form</w:t>
      </w:r>
    </w:p>
    <w:p w:rsidR="00400F0D" w:rsidRPr="00400F0D" w:rsidRDefault="00400F0D" w:rsidP="00400F0D">
      <w:pPr>
        <w:pStyle w:val="ReliantSubtitle"/>
      </w:pPr>
    </w:p>
    <w:p w:rsidR="00400F0D" w:rsidRDefault="001404D6" w:rsidP="00400F0D">
      <w:pPr>
        <w:pStyle w:val="ReliantBody"/>
      </w:pPr>
      <w:r w:rsidRPr="00400F0D">
        <w:rPr>
          <w:b/>
        </w:rPr>
        <w:t>Instructions:</w:t>
      </w:r>
      <w:r w:rsidRPr="00400F0D">
        <w:t xml:space="preserve"> </w:t>
      </w:r>
    </w:p>
    <w:p w:rsidR="00086571" w:rsidRPr="00400F0D" w:rsidRDefault="001404D6" w:rsidP="00400F0D">
      <w:pPr>
        <w:pStyle w:val="ReliantBody"/>
      </w:pPr>
      <w:r w:rsidRPr="00400F0D">
        <w:t xml:space="preserve">Please check only the boxes below which are applicable to the donor’s specific requests. </w:t>
      </w:r>
    </w:p>
    <w:p w:rsidR="001404D6" w:rsidRDefault="001404D6" w:rsidP="00400F0D">
      <w:pPr>
        <w:pStyle w:val="ReliantBody"/>
      </w:pPr>
    </w:p>
    <w:p w:rsidR="001404D6" w:rsidRDefault="001404D6" w:rsidP="00400F0D">
      <w:pPr>
        <w:pStyle w:val="ReliantBody"/>
      </w:pPr>
      <w:proofErr w:type="gramStart"/>
      <w:r w:rsidRPr="00400F0D">
        <w:t>Your</w:t>
      </w:r>
      <w:proofErr w:type="gramEnd"/>
      <w:r w:rsidRPr="00400F0D">
        <w:t xml:space="preserve"> Name:</w:t>
      </w:r>
      <w:r>
        <w:t xml:space="preserve"> 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bookmarkEnd w:id="0"/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>
        <w:t xml:space="preserve">   Fund #: 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rPr>
          <w:noProof/>
        </w:rPr>
        <w:t> </w:t>
      </w:r>
      <w:r w:rsidRPr="001404D6">
        <w:fldChar w:fldCharType="end"/>
      </w:r>
    </w:p>
    <w:p w:rsidR="00400F0D" w:rsidRDefault="00400F0D" w:rsidP="00400F0D">
      <w:pPr>
        <w:pStyle w:val="ReliantBody"/>
      </w:pPr>
      <w:r>
        <w:t xml:space="preserve">Partner’s Name: 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>
        <w:t xml:space="preserve">  or</w:t>
      </w:r>
    </w:p>
    <w:p w:rsidR="00400F0D" w:rsidRDefault="00400F0D" w:rsidP="00400F0D">
      <w:pPr>
        <w:pStyle w:val="ReliantBody"/>
      </w:pPr>
      <w:r>
        <w:t xml:space="preserve">Organization Name: 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begin">
          <w:ffData>
            <w:name w:val="Text1"/>
            <w:enabled/>
            <w:calcOnExit w:val="0"/>
            <w:textInput/>
          </w:ffData>
        </w:fldChar>
      </w:r>
      <w:r w:rsidRPr="001404D6">
        <w:instrText xml:space="preserve"> FORMTEXT </w:instrText>
      </w:r>
      <w:r w:rsidRPr="001404D6">
        <w:fldChar w:fldCharType="separate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  <w:r w:rsidRPr="001404D6">
        <w:rPr>
          <w:noProof/>
        </w:rPr>
        <w:t> </w:t>
      </w:r>
      <w:r w:rsidRPr="001404D6">
        <w:fldChar w:fldCharType="end"/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rPr>
          <w:noProof/>
        </w:rPr>
        <w:t> </w:t>
      </w:r>
      <w:r w:rsidRPr="001404D6">
        <w:fldChar w:fldCharType="end"/>
      </w:r>
    </w:p>
    <w:p w:rsidR="00400F0D" w:rsidRDefault="00400F0D" w:rsidP="00400F0D">
      <w:pPr>
        <w:pStyle w:val="ReliantBody"/>
      </w:pPr>
    </w:p>
    <w:p w:rsidR="00400F0D" w:rsidRDefault="00400F0D" w:rsidP="00400F0D">
      <w:pPr>
        <w:pStyle w:val="ReliantBody"/>
      </w:pPr>
    </w:p>
    <w:p w:rsidR="00400F0D" w:rsidRPr="00400F0D" w:rsidRDefault="00400F0D" w:rsidP="00400F0D">
      <w:pPr>
        <w:pStyle w:val="ReliantBody"/>
        <w:rPr>
          <w:b/>
        </w:rPr>
      </w:pPr>
      <w:r w:rsidRPr="00400F0D">
        <w:rPr>
          <w:b/>
        </w:rPr>
        <w:t xml:space="preserve">Donor Request: </w:t>
      </w:r>
    </w:p>
    <w:p w:rsidR="00400F0D" w:rsidRDefault="00400F0D" w:rsidP="00400F0D">
      <w:pPr>
        <w:pStyle w:val="ReliantBody"/>
      </w:pPr>
      <w: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1"/>
      <w:r>
        <w:instrText xml:space="preserve"> FORMCHECKBOX </w:instrText>
      </w:r>
      <w:r>
        <w:fldChar w:fldCharType="end"/>
      </w:r>
      <w:bookmarkEnd w:id="1"/>
      <w:r>
        <w:t xml:space="preserve"> Exclude from all mail</w:t>
      </w:r>
    </w:p>
    <w:p w:rsidR="00400F0D" w:rsidRDefault="00400F0D" w:rsidP="00400F0D">
      <w:pPr>
        <w:pStyle w:val="ReliantBody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2"/>
      <w:r>
        <w:instrText xml:space="preserve"> FORMCHECKBOX </w:instrText>
      </w:r>
      <w:r>
        <w:fldChar w:fldCharType="end"/>
      </w:r>
      <w:bookmarkEnd w:id="2"/>
      <w:r>
        <w:t xml:space="preserve"> Exclude from mail solicitations</w:t>
      </w:r>
    </w:p>
    <w:p w:rsidR="00400F0D" w:rsidRDefault="00400F0D" w:rsidP="00400F0D">
      <w:pPr>
        <w:pStyle w:val="ReliantBody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>
        <w:t xml:space="preserve"> </w:t>
      </w:r>
      <w:r>
        <w:t>Exclude from cultivation mail (i.e. Connect newsletter)</w:t>
      </w:r>
    </w:p>
    <w:p w:rsidR="00400F0D" w:rsidRDefault="00400F0D" w:rsidP="00400F0D">
      <w:pPr>
        <w:pStyle w:val="ReliantBody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>
        <w:t xml:space="preserve"> </w:t>
      </w:r>
      <w:r>
        <w:t>Exclude from reminders</w:t>
      </w:r>
    </w:p>
    <w:p w:rsidR="00400F0D" w:rsidRDefault="00400F0D" w:rsidP="00400F0D">
      <w:pPr>
        <w:pStyle w:val="ReliantBody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>
        <w:t xml:space="preserve"> </w:t>
      </w:r>
      <w:r>
        <w:t xml:space="preserve">Exclude from gift </w:t>
      </w:r>
      <w:bookmarkStart w:id="3" w:name="_GoBack"/>
      <w:bookmarkEnd w:id="3"/>
      <w:r>
        <w:t>receipting</w:t>
      </w:r>
    </w:p>
    <w:p w:rsidR="00400F0D" w:rsidRDefault="00400F0D" w:rsidP="00400F0D">
      <w:pPr>
        <w:pStyle w:val="ReliantBody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>
        <w:t xml:space="preserve"> </w:t>
      </w:r>
      <w:r>
        <w:t>Exclude from all phone contact</w:t>
      </w:r>
    </w:p>
    <w:p w:rsidR="00400F0D" w:rsidRDefault="00400F0D" w:rsidP="00400F0D">
      <w:pPr>
        <w:pStyle w:val="ReliantBody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>
        <w:t xml:space="preserve"> </w:t>
      </w:r>
      <w:r>
        <w:t>Exclude from phone solicitations</w:t>
      </w:r>
    </w:p>
    <w:p w:rsidR="00400F0D" w:rsidRPr="001404D6" w:rsidRDefault="00400F0D" w:rsidP="00400F0D">
      <w:pPr>
        <w:pStyle w:val="ReliantBody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>
        <w:t xml:space="preserve"> </w:t>
      </w:r>
      <w:r>
        <w:t>Exclude from staff MTD contact</w:t>
      </w:r>
    </w:p>
    <w:sectPr w:rsidR="00400F0D" w:rsidRPr="001404D6" w:rsidSect="006873D0">
      <w:headerReference w:type="default" r:id="rId8"/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469C" w:rsidRDefault="0055469C" w:rsidP="006873D0">
      <w:r>
        <w:separator/>
      </w:r>
    </w:p>
  </w:endnote>
  <w:endnote w:type="continuationSeparator" w:id="0">
    <w:p w:rsidR="0055469C" w:rsidRDefault="0055469C" w:rsidP="0068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InterFace">
    <w:altName w:val="Times New Roman"/>
    <w:charset w:val="00"/>
    <w:family w:val="auto"/>
    <w:pitch w:val="variable"/>
    <w:sig w:usb0="00000001" w:usb1="4000205B" w:usb2="00000000" w:usb3="00000000" w:csb0="0000009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Bree Serif">
    <w:panose1 w:val="00000000000000000000"/>
    <w:charset w:val="00"/>
    <w:family w:val="modern"/>
    <w:notTrueType/>
    <w:pitch w:val="variable"/>
    <w:sig w:usb0="A00000AF" w:usb1="5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469C" w:rsidRDefault="0055469C" w:rsidP="006873D0">
      <w:r>
        <w:separator/>
      </w:r>
    </w:p>
  </w:footnote>
  <w:footnote w:type="continuationSeparator" w:id="0">
    <w:p w:rsidR="0055469C" w:rsidRDefault="0055469C" w:rsidP="006873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35D2" w:rsidRDefault="00AA7BA8" w:rsidP="006C674A">
    <w:pPr>
      <w:pStyle w:val="Header"/>
      <w:ind w:left="-540" w:firstLine="270"/>
    </w:pPr>
    <w:r w:rsidRPr="00670D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i1025" type="#_x0000_t75" alt="Description: blank_header" style="width:522pt;height:78pt;visibility:visible">
          <v:imagedata r:id="rId1" o:title="blank_header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98610E"/>
    <w:multiLevelType w:val="multilevel"/>
    <w:tmpl w:val="FCBAF7FA"/>
    <w:lvl w:ilvl="0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30DE7078"/>
    <w:multiLevelType w:val="hybridMultilevel"/>
    <w:tmpl w:val="DD8CE7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2F5771"/>
    <w:multiLevelType w:val="hybridMultilevel"/>
    <w:tmpl w:val="FCBAF7FA"/>
    <w:lvl w:ilvl="0" w:tplc="C19898F8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">
    <w:nsid w:val="4BA12652"/>
    <w:multiLevelType w:val="hybridMultilevel"/>
    <w:tmpl w:val="39D85D28"/>
    <w:lvl w:ilvl="0" w:tplc="4730637A">
      <w:start w:val="1"/>
      <w:numFmt w:val="bullet"/>
      <w:pStyle w:val="Reliant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026DF8"/>
    <w:multiLevelType w:val="hybridMultilevel"/>
    <w:tmpl w:val="8D1CD258"/>
    <w:lvl w:ilvl="0" w:tplc="14A0A4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9EC0798"/>
    <w:multiLevelType w:val="hybridMultilevel"/>
    <w:tmpl w:val="2B4EB18C"/>
    <w:lvl w:ilvl="0" w:tplc="BFB61F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A7290B"/>
    <w:multiLevelType w:val="hybridMultilevel"/>
    <w:tmpl w:val="A118AFF8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>
    <w:nsid w:val="7660034C"/>
    <w:multiLevelType w:val="hybridMultilevel"/>
    <w:tmpl w:val="5D806B30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8">
    <w:nsid w:val="78797B52"/>
    <w:multiLevelType w:val="hybridMultilevel"/>
    <w:tmpl w:val="852681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8"/>
  </w:num>
  <w:num w:numId="5">
    <w:abstractNumId w:val="2"/>
  </w:num>
  <w:num w:numId="6">
    <w:abstractNumId w:val="0"/>
  </w:num>
  <w:num w:numId="7">
    <w:abstractNumId w:val="5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formsDesign/>
  <w:attachedTemplate r:id="rId1"/>
  <w:doNotTrackMov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404D6"/>
    <w:rsid w:val="00002324"/>
    <w:rsid w:val="0000773B"/>
    <w:rsid w:val="00086571"/>
    <w:rsid w:val="000A0730"/>
    <w:rsid w:val="000E0191"/>
    <w:rsid w:val="0010042B"/>
    <w:rsid w:val="001312B2"/>
    <w:rsid w:val="001370D8"/>
    <w:rsid w:val="001404D6"/>
    <w:rsid w:val="00144157"/>
    <w:rsid w:val="00144916"/>
    <w:rsid w:val="00150061"/>
    <w:rsid w:val="00175BB6"/>
    <w:rsid w:val="00176EFB"/>
    <w:rsid w:val="00182AD6"/>
    <w:rsid w:val="0019299A"/>
    <w:rsid w:val="00193135"/>
    <w:rsid w:val="001D66CE"/>
    <w:rsid w:val="002046C4"/>
    <w:rsid w:val="00227CBB"/>
    <w:rsid w:val="002334EF"/>
    <w:rsid w:val="00261606"/>
    <w:rsid w:val="002708AD"/>
    <w:rsid w:val="00290916"/>
    <w:rsid w:val="002960BB"/>
    <w:rsid w:val="002B15CE"/>
    <w:rsid w:val="002D35D2"/>
    <w:rsid w:val="002E0F40"/>
    <w:rsid w:val="002E4802"/>
    <w:rsid w:val="00334287"/>
    <w:rsid w:val="00345A95"/>
    <w:rsid w:val="0036347C"/>
    <w:rsid w:val="003B1BE3"/>
    <w:rsid w:val="00400F0D"/>
    <w:rsid w:val="004017D4"/>
    <w:rsid w:val="004131B2"/>
    <w:rsid w:val="004332CD"/>
    <w:rsid w:val="004C55C6"/>
    <w:rsid w:val="0052505E"/>
    <w:rsid w:val="00533231"/>
    <w:rsid w:val="00537B3A"/>
    <w:rsid w:val="00541398"/>
    <w:rsid w:val="0055469C"/>
    <w:rsid w:val="0055571D"/>
    <w:rsid w:val="005646A2"/>
    <w:rsid w:val="00577994"/>
    <w:rsid w:val="005C4258"/>
    <w:rsid w:val="005C6745"/>
    <w:rsid w:val="006767F4"/>
    <w:rsid w:val="006873D0"/>
    <w:rsid w:val="00696852"/>
    <w:rsid w:val="006C674A"/>
    <w:rsid w:val="00732B96"/>
    <w:rsid w:val="00740487"/>
    <w:rsid w:val="007414AB"/>
    <w:rsid w:val="007529C5"/>
    <w:rsid w:val="00786A07"/>
    <w:rsid w:val="00790304"/>
    <w:rsid w:val="007D1ED1"/>
    <w:rsid w:val="007D6B36"/>
    <w:rsid w:val="007F1052"/>
    <w:rsid w:val="0082626A"/>
    <w:rsid w:val="008342E0"/>
    <w:rsid w:val="009041ED"/>
    <w:rsid w:val="00906B27"/>
    <w:rsid w:val="00942C7D"/>
    <w:rsid w:val="00951BD5"/>
    <w:rsid w:val="009544C3"/>
    <w:rsid w:val="00975EBB"/>
    <w:rsid w:val="00986983"/>
    <w:rsid w:val="00994C88"/>
    <w:rsid w:val="009D1634"/>
    <w:rsid w:val="00A04F4D"/>
    <w:rsid w:val="00A2413E"/>
    <w:rsid w:val="00A27E75"/>
    <w:rsid w:val="00A62F14"/>
    <w:rsid w:val="00A77FEF"/>
    <w:rsid w:val="00AA0332"/>
    <w:rsid w:val="00AA6B03"/>
    <w:rsid w:val="00AA7BA8"/>
    <w:rsid w:val="00AB228E"/>
    <w:rsid w:val="00AD604C"/>
    <w:rsid w:val="00AE7BA4"/>
    <w:rsid w:val="00B044E0"/>
    <w:rsid w:val="00B87FD3"/>
    <w:rsid w:val="00B91BA6"/>
    <w:rsid w:val="00C57D5E"/>
    <w:rsid w:val="00C82936"/>
    <w:rsid w:val="00CA7346"/>
    <w:rsid w:val="00CC0270"/>
    <w:rsid w:val="00D0624C"/>
    <w:rsid w:val="00D06FBF"/>
    <w:rsid w:val="00D16EF3"/>
    <w:rsid w:val="00D22136"/>
    <w:rsid w:val="00D4039B"/>
    <w:rsid w:val="00D431C5"/>
    <w:rsid w:val="00D7633D"/>
    <w:rsid w:val="00D92651"/>
    <w:rsid w:val="00DB1818"/>
    <w:rsid w:val="00E04BE7"/>
    <w:rsid w:val="00E43C23"/>
    <w:rsid w:val="00E67674"/>
    <w:rsid w:val="00EA5C2F"/>
    <w:rsid w:val="00EC7CCF"/>
    <w:rsid w:val="00F137A4"/>
    <w:rsid w:val="00F5416B"/>
    <w:rsid w:val="00F73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/>
    <w:lsdException w:name="Colorful Grid Accent 1" w:semiHidden="0" w:uiPriority="29" w:unhideWhenUsed="0"/>
    <w:lsdException w:name="Light Shading Accent 2" w:semiHidden="0" w:uiPriority="30" w:unhideWhenUsed="0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6873D0"/>
    <w:pPr>
      <w:spacing w:line="360" w:lineRule="auto"/>
    </w:pPr>
    <w:rPr>
      <w:rFonts w:ascii="InterFace" w:hAnsi="InterFace"/>
      <w:color w:val="3E363C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0332"/>
    <w:pPr>
      <w:keepNext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AA0332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7414A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14AB"/>
  </w:style>
  <w:style w:type="paragraph" w:styleId="Footer">
    <w:name w:val="footer"/>
    <w:basedOn w:val="Normal"/>
    <w:link w:val="FooterChar"/>
    <w:uiPriority w:val="99"/>
    <w:unhideWhenUsed/>
    <w:rsid w:val="007414A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14AB"/>
  </w:style>
  <w:style w:type="paragraph" w:customStyle="1" w:styleId="ReliantBody">
    <w:name w:val="Reliant Body"/>
    <w:basedOn w:val="Normal"/>
    <w:autoRedefine/>
    <w:qFormat/>
    <w:rsid w:val="00400F0D"/>
    <w:pPr>
      <w:spacing w:after="120" w:line="276" w:lineRule="auto"/>
    </w:pPr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7CCF"/>
    <w:rPr>
      <w:rFonts w:ascii="Lucida Grande" w:hAnsi="Lucida Grande" w:cs="Lucida Grande"/>
      <w:sz w:val="18"/>
      <w:szCs w:val="18"/>
    </w:rPr>
  </w:style>
  <w:style w:type="paragraph" w:styleId="ColorfulList-Accent1">
    <w:name w:val="Colorful List Accent 1"/>
    <w:basedOn w:val="Normal"/>
    <w:uiPriority w:val="34"/>
    <w:rsid w:val="002D35D2"/>
    <w:pPr>
      <w:ind w:left="720"/>
      <w:contextualSpacing/>
    </w:pPr>
  </w:style>
  <w:style w:type="paragraph" w:customStyle="1" w:styleId="ReliantTitle">
    <w:name w:val="Reliant Title"/>
    <w:basedOn w:val="ReliantHeading1"/>
    <w:next w:val="ReliantSubtitle"/>
    <w:autoRedefine/>
    <w:qFormat/>
    <w:rsid w:val="00942C7D"/>
    <w:pPr>
      <w:spacing w:line="360" w:lineRule="auto"/>
    </w:pPr>
    <w:rPr>
      <w:noProof/>
      <w:color w:val="476782"/>
      <w:sz w:val="40"/>
      <w:szCs w:val="40"/>
    </w:rPr>
  </w:style>
  <w:style w:type="paragraph" w:customStyle="1" w:styleId="ReliantSubtitle">
    <w:name w:val="Reliant Subtitle"/>
    <w:basedOn w:val="Normal"/>
    <w:next w:val="ReliantHeading1"/>
    <w:autoRedefine/>
    <w:qFormat/>
    <w:rsid w:val="00D16EF3"/>
    <w:pPr>
      <w:spacing w:after="240" w:line="240" w:lineRule="auto"/>
    </w:pPr>
    <w:rPr>
      <w:i/>
      <w:color w:val="40373A"/>
      <w:szCs w:val="20"/>
    </w:rPr>
  </w:style>
  <w:style w:type="paragraph" w:customStyle="1" w:styleId="ReliantHeading1">
    <w:name w:val="Reliant Heading 1"/>
    <w:basedOn w:val="Normal"/>
    <w:next w:val="ReliantBody"/>
    <w:autoRedefine/>
    <w:qFormat/>
    <w:rsid w:val="00942C7D"/>
    <w:pPr>
      <w:spacing w:line="240" w:lineRule="auto"/>
    </w:pPr>
    <w:rPr>
      <w:rFonts w:ascii="Bree Serif" w:hAnsi="Bree Serif"/>
      <w:color w:val="3F363C"/>
      <w:sz w:val="22"/>
    </w:rPr>
  </w:style>
  <w:style w:type="paragraph" w:customStyle="1" w:styleId="ReliantHeading2">
    <w:name w:val="Reliant Heading 2"/>
    <w:basedOn w:val="ReliantHeading1"/>
    <w:next w:val="Normal"/>
    <w:autoRedefine/>
    <w:rsid w:val="007F1052"/>
    <w:pPr>
      <w:widowControl w:val="0"/>
    </w:pPr>
    <w:rPr>
      <w:sz w:val="20"/>
      <w:szCs w:val="20"/>
    </w:rPr>
  </w:style>
  <w:style w:type="character" w:customStyle="1" w:styleId="BalloonTextChar">
    <w:name w:val="Balloon Text Char"/>
    <w:link w:val="BalloonText"/>
    <w:uiPriority w:val="99"/>
    <w:semiHidden/>
    <w:rsid w:val="00EC7CCF"/>
    <w:rPr>
      <w:rFonts w:ascii="Lucida Grande" w:hAnsi="Lucida Grande" w:cs="Lucida Grande"/>
      <w:sz w:val="18"/>
      <w:szCs w:val="18"/>
    </w:rPr>
  </w:style>
  <w:style w:type="paragraph" w:customStyle="1" w:styleId="ReliantDateField">
    <w:name w:val="Reliant Date Field"/>
    <w:basedOn w:val="ReliantBody"/>
    <w:next w:val="ReliantTitle"/>
    <w:autoRedefine/>
    <w:qFormat/>
    <w:rsid w:val="006873D0"/>
    <w:pPr>
      <w:jc w:val="right"/>
    </w:pPr>
    <w:rPr>
      <w:color w:val="A9BA3C"/>
      <w:sz w:val="16"/>
    </w:rPr>
  </w:style>
  <w:style w:type="paragraph" w:customStyle="1" w:styleId="ReliantDepartmentHeader">
    <w:name w:val="Reliant Department Header"/>
    <w:basedOn w:val="ReliantBody"/>
    <w:autoRedefine/>
    <w:qFormat/>
    <w:rsid w:val="00EA5C2F"/>
    <w:pPr>
      <w:jc w:val="right"/>
    </w:pPr>
    <w:rPr>
      <w:caps/>
      <w:spacing w:val="40"/>
      <w:sz w:val="16"/>
      <w:szCs w:val="16"/>
    </w:rPr>
  </w:style>
  <w:style w:type="paragraph" w:customStyle="1" w:styleId="ReliantTopic">
    <w:name w:val="Reliant Topic"/>
    <w:basedOn w:val="ReliantDepartmentHeader"/>
    <w:autoRedefine/>
    <w:qFormat/>
    <w:rsid w:val="00EA5C2F"/>
    <w:rPr>
      <w:rFonts w:ascii="Bree Serif" w:hAnsi="Bree Serif"/>
      <w:color w:val="3D363C"/>
      <w:sz w:val="22"/>
      <w:szCs w:val="22"/>
    </w:rPr>
  </w:style>
  <w:style w:type="character" w:customStyle="1" w:styleId="Style1">
    <w:name w:val="Style1"/>
    <w:uiPriority w:val="1"/>
    <w:rsid w:val="005C6745"/>
    <w:rPr>
      <w:rFonts w:ascii="Bree Serif" w:hAnsi="Bree Serif"/>
    </w:rPr>
  </w:style>
  <w:style w:type="paragraph" w:customStyle="1" w:styleId="ReliantBullet">
    <w:name w:val="Reliant Bullet"/>
    <w:basedOn w:val="Normal"/>
    <w:autoRedefine/>
    <w:qFormat/>
    <w:rsid w:val="00942C7D"/>
    <w:pPr>
      <w:numPr>
        <w:numId w:val="9"/>
      </w:numPr>
      <w:spacing w:line="276" w:lineRule="auto"/>
    </w:pPr>
  </w:style>
  <w:style w:type="character" w:customStyle="1" w:styleId="ReliantEmphasis">
    <w:name w:val="Reliant Emphasis"/>
    <w:uiPriority w:val="1"/>
    <w:qFormat/>
    <w:rsid w:val="00942C7D"/>
    <w:rPr>
      <w:rFonts w:ascii="Bree Serif" w:hAnsi="Bree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69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rahs\Desktop\Reliant\blank_template%20(1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6B25123-3621-4E98-8E6C-8BA664F6F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blank_template (1).dot</Template>
  <TotalTime>20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GCM</Company>
  <LinksUpToDate>false</LinksUpToDate>
  <CharactersWithSpaces>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Swann</dc:creator>
  <cp:lastModifiedBy>Sarah Swann</cp:lastModifiedBy>
  <cp:revision>2</cp:revision>
  <cp:lastPrinted>2014-09-05T16:29:00Z</cp:lastPrinted>
  <dcterms:created xsi:type="dcterms:W3CDTF">2016-01-29T16:14:00Z</dcterms:created>
  <dcterms:modified xsi:type="dcterms:W3CDTF">2016-01-29T16:35:00Z</dcterms:modified>
</cp:coreProperties>
</file>