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A40666" w14:textId="438D1FDC" w:rsidR="008A53D8" w:rsidRDefault="004B46F7" w:rsidP="00D13C12">
      <w:pPr>
        <w:pStyle w:val="ReliantDateField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8EA9E7F" wp14:editId="7BCF3E9B">
                <wp:simplePos x="0" y="0"/>
                <wp:positionH relativeFrom="column">
                  <wp:posOffset>2457450</wp:posOffset>
                </wp:positionH>
                <wp:positionV relativeFrom="paragraph">
                  <wp:posOffset>95250</wp:posOffset>
                </wp:positionV>
                <wp:extent cx="4343400" cy="440690"/>
                <wp:effectExtent l="0" t="0" r="0" b="0"/>
                <wp:wrapThrough wrapText="bothSides">
                  <wp:wrapPolygon edited="0">
                    <wp:start x="189" y="2801"/>
                    <wp:lineTo x="189" y="18674"/>
                    <wp:lineTo x="21316" y="18674"/>
                    <wp:lineTo x="21316" y="2801"/>
                    <wp:lineTo x="189" y="2801"/>
                  </wp:wrapPolygon>
                </wp:wrapThrough>
                <wp:docPr id="2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3400" cy="440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F346F5" w14:textId="77777777" w:rsidR="001A0D42" w:rsidRPr="00F137A4" w:rsidRDefault="001A0D42" w:rsidP="00A76180">
                            <w:pPr>
                              <w:pStyle w:val="ReliantTopic"/>
                            </w:pPr>
                            <w:r>
                              <w:t xml:space="preserve">International checklist 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EA9E7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193.5pt;margin-top:7.5pt;width:342pt;height:34.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" filled="f" stroked="f">
                <v:textbox inset=",7.2pt,,7.2pt">
                  <w:txbxContent>
                    <w:p w14:paraId="5CF346F5" w14:textId="77777777" w:rsidR="001A0D42" w:rsidRPr="00F137A4" w:rsidRDefault="001A0D42" w:rsidP="00A76180">
                      <w:pPr>
                        <w:pStyle w:val="ReliantTopic"/>
                      </w:pPr>
                      <w:r>
                        <w:t xml:space="preserve">International checklist 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322A62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8A1C3A8" wp14:editId="50DBEDE7">
                <wp:simplePos x="0" y="0"/>
                <wp:positionH relativeFrom="column">
                  <wp:posOffset>3362325</wp:posOffset>
                </wp:positionH>
                <wp:positionV relativeFrom="paragraph">
                  <wp:posOffset>0</wp:posOffset>
                </wp:positionV>
                <wp:extent cx="3429000" cy="342900"/>
                <wp:effectExtent l="0" t="0" r="0" b="0"/>
                <wp:wrapThrough wrapText="bothSides">
                  <wp:wrapPolygon edited="0">
                    <wp:start x="240" y="3600"/>
                    <wp:lineTo x="240" y="18000"/>
                    <wp:lineTo x="21240" y="18000"/>
                    <wp:lineTo x="21240" y="3600"/>
                    <wp:lineTo x="240" y="3600"/>
                  </wp:wrapPolygon>
                </wp:wrapThrough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779C89" w14:textId="77777777" w:rsidR="001A0D42" w:rsidRPr="00541398" w:rsidRDefault="001A0D42" w:rsidP="00A76180">
                            <w:pPr>
                              <w:pStyle w:val="ReliantDepartmentHeader"/>
                            </w:pPr>
                            <w:r>
                              <w:t>Missionary resources Department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1C3A8" id="Text Box 5" o:spid="_x0000_s1027" type="#_x0000_t202" style="position:absolute;left:0;text-align:left;margin-left:264.75pt;margin-top:0;width:270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" filled="f" stroked="f">
                <v:textbox inset=",7.2pt,,7.2pt">
                  <w:txbxContent>
                    <w:p w14:paraId="29779C89" w14:textId="77777777" w:rsidR="001A0D42" w:rsidRPr="00541398" w:rsidRDefault="001A0D42" w:rsidP="00A76180">
                      <w:pPr>
                        <w:pStyle w:val="ReliantDepartmentHeader"/>
                      </w:pPr>
                      <w:r>
                        <w:t>Missionary resources Department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09121B">
        <w:fldChar w:fldCharType="begin"/>
      </w:r>
      <w:r w:rsidR="0009121B">
        <w:instrText xml:space="preserve"> TIME  \@ "MMMM d, yyyy" </w:instrText>
      </w:r>
      <w:r w:rsidR="0009121B">
        <w:fldChar w:fldCharType="separate"/>
      </w:r>
      <w:r w:rsidR="00D70F2E">
        <w:rPr>
          <w:noProof/>
        </w:rPr>
        <w:t>November 16, 2017</w:t>
      </w:r>
      <w:r w:rsidR="0009121B">
        <w:fldChar w:fldCharType="end"/>
      </w:r>
    </w:p>
    <w:p w14:paraId="4F963552" w14:textId="77777777" w:rsidR="00B977D4" w:rsidRPr="00B977D4" w:rsidRDefault="00B977D4" w:rsidP="00DA0FEE">
      <w:pPr>
        <w:pStyle w:val="ReliantTitle"/>
      </w:pPr>
      <w:r w:rsidRPr="00B977D4">
        <w:t>International Checklist for Reliant Missionaries</w:t>
      </w:r>
    </w:p>
    <w:p w14:paraId="50886274" w14:textId="77777777" w:rsidR="00B977D4" w:rsidRPr="00B977D4" w:rsidRDefault="00956905" w:rsidP="00B977D4">
      <w:pPr>
        <w:spacing w:after="0"/>
      </w:pPr>
      <w:r>
        <w:rPr>
          <w:rStyle w:val="ReliantEmphasis"/>
        </w:rPr>
        <w:t>Associate Staff</w:t>
      </w:r>
      <w:r w:rsidR="00B977D4" w:rsidRPr="000F72DE">
        <w:rPr>
          <w:rStyle w:val="ReliantEmphasis"/>
        </w:rPr>
        <w:t xml:space="preserve"> Member’s Name</w:t>
      </w:r>
      <w:r w:rsidR="00B977D4" w:rsidRPr="00B977D4">
        <w:t xml:space="preserve">: </w:t>
      </w:r>
      <w:r w:rsidR="00B977D4" w:rsidRPr="00B977D4">
        <w:rPr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B977D4" w:rsidRPr="00B977D4">
        <w:rPr>
          <w:u w:val="single"/>
        </w:rPr>
        <w:instrText xml:space="preserve"> FORMTEXT </w:instrText>
      </w:r>
      <w:r w:rsidR="00B977D4" w:rsidRPr="00B977D4">
        <w:rPr>
          <w:u w:val="single"/>
        </w:rPr>
      </w:r>
      <w:r w:rsidR="00B977D4" w:rsidRPr="00B977D4">
        <w:rPr>
          <w:u w:val="single"/>
        </w:rPr>
        <w:fldChar w:fldCharType="separate"/>
      </w:r>
      <w:r w:rsidR="00B977D4" w:rsidRPr="00B977D4">
        <w:rPr>
          <w:noProof/>
          <w:u w:val="single"/>
        </w:rPr>
        <w:t> </w:t>
      </w:r>
      <w:r w:rsidR="00B977D4" w:rsidRPr="00B977D4">
        <w:rPr>
          <w:noProof/>
          <w:u w:val="single"/>
        </w:rPr>
        <w:t> </w:t>
      </w:r>
      <w:r w:rsidR="00B977D4" w:rsidRPr="00B977D4">
        <w:rPr>
          <w:noProof/>
          <w:u w:val="single"/>
        </w:rPr>
        <w:t> </w:t>
      </w:r>
      <w:r w:rsidR="00B977D4" w:rsidRPr="00B977D4">
        <w:rPr>
          <w:noProof/>
          <w:u w:val="single"/>
        </w:rPr>
        <w:t> </w:t>
      </w:r>
      <w:r w:rsidR="00B977D4" w:rsidRPr="00B977D4">
        <w:rPr>
          <w:noProof/>
          <w:u w:val="single"/>
        </w:rPr>
        <w:t> </w:t>
      </w:r>
      <w:r w:rsidR="00B977D4" w:rsidRPr="00B977D4">
        <w:rPr>
          <w:u w:val="single"/>
        </w:rPr>
        <w:fldChar w:fldCharType="end"/>
      </w:r>
      <w:bookmarkEnd w:id="0"/>
    </w:p>
    <w:p w14:paraId="1B35E9EA" w14:textId="77777777" w:rsidR="00B977D4" w:rsidRPr="00B977D4" w:rsidRDefault="00B977D4" w:rsidP="00B977D4">
      <w:pPr>
        <w:spacing w:after="0"/>
        <w:rPr>
          <w:u w:val="single"/>
        </w:rPr>
      </w:pPr>
      <w:r w:rsidRPr="000F72DE">
        <w:rPr>
          <w:rStyle w:val="ReliantEmphasis"/>
        </w:rPr>
        <w:t>Ministry Assignment Location (City, State, Country):</w:t>
      </w:r>
      <w:r w:rsidRPr="00B977D4">
        <w:t xml:space="preserve"> </w:t>
      </w:r>
      <w:r w:rsidRPr="00B977D4">
        <w:rPr>
          <w:u w:val="single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Pr="00B977D4">
        <w:rPr>
          <w:u w:val="single"/>
        </w:rPr>
        <w:instrText xml:space="preserve"> FORMTEXT </w:instrText>
      </w:r>
      <w:r w:rsidRPr="00B977D4">
        <w:rPr>
          <w:u w:val="single"/>
        </w:rPr>
      </w:r>
      <w:r w:rsidRPr="00B977D4">
        <w:rPr>
          <w:u w:val="single"/>
        </w:rPr>
        <w:fldChar w:fldCharType="separate"/>
      </w:r>
      <w:r w:rsidRPr="00B977D4">
        <w:rPr>
          <w:noProof/>
          <w:u w:val="single"/>
        </w:rPr>
        <w:t> </w:t>
      </w:r>
      <w:r w:rsidRPr="00B977D4">
        <w:rPr>
          <w:noProof/>
          <w:u w:val="single"/>
        </w:rPr>
        <w:t> </w:t>
      </w:r>
      <w:r w:rsidRPr="00B977D4">
        <w:rPr>
          <w:noProof/>
          <w:u w:val="single"/>
        </w:rPr>
        <w:t> </w:t>
      </w:r>
      <w:r w:rsidRPr="00B977D4">
        <w:rPr>
          <w:noProof/>
          <w:u w:val="single"/>
        </w:rPr>
        <w:t> </w:t>
      </w:r>
      <w:r w:rsidRPr="00B977D4">
        <w:rPr>
          <w:noProof/>
          <w:u w:val="single"/>
        </w:rPr>
        <w:t> </w:t>
      </w:r>
      <w:r w:rsidRPr="00B977D4">
        <w:rPr>
          <w:u w:val="single"/>
        </w:rPr>
        <w:fldChar w:fldCharType="end"/>
      </w:r>
      <w:bookmarkEnd w:id="1"/>
    </w:p>
    <w:p w14:paraId="7E5B6D74" w14:textId="77777777" w:rsidR="00B977D4" w:rsidRPr="00B977D4" w:rsidRDefault="00B977D4" w:rsidP="00B977D4">
      <w:pPr>
        <w:spacing w:after="0"/>
      </w:pPr>
    </w:p>
    <w:p w14:paraId="1482E4DE" w14:textId="77777777" w:rsidR="00B977D4" w:rsidRPr="000F72DE" w:rsidRDefault="00B977D4" w:rsidP="000F72DE">
      <w:pPr>
        <w:pStyle w:val="ReliantSubtitle"/>
      </w:pPr>
      <w:r w:rsidRPr="00B977D4">
        <w:t>*Note: Any forms or items below indicating the International Lia</w:t>
      </w:r>
      <w:r w:rsidR="000E0E09">
        <w:t>i</w:t>
      </w:r>
      <w:r w:rsidRPr="00B977D4">
        <w:t xml:space="preserve">son should be sent to </w:t>
      </w:r>
      <w:hyperlink r:id="rId8" w:history="1">
        <w:r w:rsidRPr="00B977D4">
          <w:rPr>
            <w:rStyle w:val="Hyperlink"/>
            <w:b/>
          </w:rPr>
          <w:t>international@reliant.org</w:t>
        </w:r>
      </w:hyperlink>
    </w:p>
    <w:tbl>
      <w:tblPr>
        <w:tblW w:w="0" w:type="auto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65"/>
        <w:gridCol w:w="1845"/>
        <w:gridCol w:w="745"/>
        <w:gridCol w:w="1737"/>
        <w:gridCol w:w="1613"/>
        <w:gridCol w:w="3085"/>
      </w:tblGrid>
      <w:tr w:rsidR="00F246C1" w:rsidRPr="00B977D4" w14:paraId="445A88D7" w14:textId="77777777" w:rsidTr="00F246C1">
        <w:tc>
          <w:tcPr>
            <w:tcW w:w="565" w:type="dxa"/>
            <w:tcBorders>
              <w:right w:val="single" w:sz="4" w:space="0" w:color="auto"/>
            </w:tcBorders>
            <w:shd w:val="clear" w:color="auto" w:fill="FFFFFF"/>
          </w:tcPr>
          <w:p w14:paraId="7C92D783" w14:textId="77777777" w:rsidR="00B977D4" w:rsidRPr="00F246C1" w:rsidRDefault="00B977D4" w:rsidP="001A0D42">
            <w:pPr>
              <w:rPr>
                <w:sz w:val="20"/>
                <w:szCs w:val="20"/>
              </w:rPr>
            </w:pP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62A5A4" w14:textId="77777777" w:rsidR="00B977D4" w:rsidRPr="00322A62" w:rsidRDefault="00B977D4" w:rsidP="001A0D42">
            <w:pPr>
              <w:rPr>
                <w:b/>
                <w:sz w:val="20"/>
                <w:szCs w:val="20"/>
              </w:rPr>
            </w:pPr>
            <w:r w:rsidRPr="00322A62">
              <w:rPr>
                <w:b/>
                <w:sz w:val="20"/>
                <w:szCs w:val="20"/>
              </w:rPr>
              <w:t>Action to take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B795187" w14:textId="77777777" w:rsidR="00B977D4" w:rsidRPr="00322A62" w:rsidRDefault="00B977D4" w:rsidP="001A0D42">
            <w:pPr>
              <w:rPr>
                <w:b/>
                <w:sz w:val="20"/>
                <w:szCs w:val="20"/>
              </w:rPr>
            </w:pPr>
            <w:r w:rsidRPr="00322A62">
              <w:rPr>
                <w:b/>
                <w:sz w:val="20"/>
                <w:szCs w:val="20"/>
              </w:rPr>
              <w:t>Date completed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3996CA" w14:textId="77777777" w:rsidR="00B977D4" w:rsidRPr="00322A62" w:rsidRDefault="00B977D4" w:rsidP="001A0D42">
            <w:pPr>
              <w:rPr>
                <w:b/>
                <w:sz w:val="20"/>
                <w:szCs w:val="20"/>
              </w:rPr>
            </w:pPr>
            <w:r w:rsidRPr="00322A62">
              <w:rPr>
                <w:b/>
                <w:sz w:val="20"/>
                <w:szCs w:val="20"/>
              </w:rPr>
              <w:t>Notes</w:t>
            </w:r>
          </w:p>
        </w:tc>
      </w:tr>
      <w:tr w:rsidR="00F246C1" w:rsidRPr="00B977D4" w14:paraId="19CC483A" w14:textId="77777777" w:rsidTr="00F246C1">
        <w:tc>
          <w:tcPr>
            <w:tcW w:w="2410" w:type="dxa"/>
            <w:gridSpan w:val="2"/>
            <w:shd w:val="clear" w:color="auto" w:fill="auto"/>
          </w:tcPr>
          <w:p w14:paraId="6040888E" w14:textId="77777777" w:rsidR="00B977D4" w:rsidRPr="00F246C1" w:rsidRDefault="001A7C54" w:rsidP="001A0D42">
            <w:pPr>
              <w:rPr>
                <w:sz w:val="20"/>
                <w:szCs w:val="20"/>
              </w:rPr>
            </w:pPr>
            <w:r>
              <w:rPr>
                <w:rFonts w:ascii="Bree Serif" w:hAnsi="Bree Serif"/>
                <w:b/>
                <w:color w:val="557892"/>
                <w:sz w:val="20"/>
                <w:szCs w:val="20"/>
              </w:rPr>
              <w:t>Preparing for the Field</w:t>
            </w:r>
            <w:r w:rsidR="00B977D4" w:rsidRPr="00F246C1">
              <w:rPr>
                <w:rFonts w:ascii="Bree Serif" w:hAnsi="Bree Serif"/>
                <w:b/>
                <w:color w:val="557892"/>
                <w:sz w:val="20"/>
                <w:szCs w:val="20"/>
              </w:rPr>
              <w:t>:</w:t>
            </w:r>
          </w:p>
        </w:tc>
        <w:tc>
          <w:tcPr>
            <w:tcW w:w="2482" w:type="dxa"/>
            <w:gridSpan w:val="2"/>
            <w:shd w:val="clear" w:color="auto" w:fill="auto"/>
          </w:tcPr>
          <w:p w14:paraId="26C3915F" w14:textId="77777777" w:rsidR="00B977D4" w:rsidRPr="00F246C1" w:rsidRDefault="00B977D4" w:rsidP="001A0D42">
            <w:pPr>
              <w:rPr>
                <w:b/>
                <w:sz w:val="20"/>
                <w:szCs w:val="20"/>
              </w:rPr>
            </w:pPr>
          </w:p>
        </w:tc>
        <w:tc>
          <w:tcPr>
            <w:tcW w:w="1613" w:type="dxa"/>
            <w:shd w:val="clear" w:color="auto" w:fill="auto"/>
          </w:tcPr>
          <w:p w14:paraId="37AC9E90" w14:textId="77777777" w:rsidR="00B977D4" w:rsidRPr="00F246C1" w:rsidRDefault="00B977D4" w:rsidP="001A0D42">
            <w:pPr>
              <w:rPr>
                <w:sz w:val="20"/>
                <w:szCs w:val="20"/>
              </w:rPr>
            </w:pPr>
          </w:p>
        </w:tc>
        <w:tc>
          <w:tcPr>
            <w:tcW w:w="3085" w:type="dxa"/>
            <w:shd w:val="clear" w:color="auto" w:fill="auto"/>
          </w:tcPr>
          <w:p w14:paraId="744BC4DD" w14:textId="77777777" w:rsidR="00B977D4" w:rsidRPr="00F246C1" w:rsidRDefault="00B977D4" w:rsidP="001A0D42">
            <w:pPr>
              <w:rPr>
                <w:sz w:val="20"/>
                <w:szCs w:val="20"/>
              </w:rPr>
            </w:pPr>
          </w:p>
        </w:tc>
      </w:tr>
      <w:tr w:rsidR="00F246C1" w:rsidRPr="00B977D4" w14:paraId="6895FF48" w14:textId="77777777" w:rsidTr="00F246C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4CFB88F3" w14:textId="77777777" w:rsidR="00B977D4" w:rsidRPr="00F246C1" w:rsidRDefault="00B977D4" w:rsidP="001A0D42">
            <w:pPr>
              <w:rPr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Check2"/>
            <w:r w:rsidRPr="00F246C1">
              <w:rPr>
                <w:sz w:val="20"/>
                <w:szCs w:val="20"/>
              </w:rPr>
              <w:instrText xml:space="preserve"> FORMCHECKBOX </w:instrText>
            </w:r>
            <w:r w:rsidR="00D70F2E">
              <w:rPr>
                <w:sz w:val="20"/>
                <w:szCs w:val="20"/>
              </w:rPr>
            </w:r>
            <w:r w:rsidR="00D70F2E">
              <w:rPr>
                <w:sz w:val="20"/>
                <w:szCs w:val="20"/>
              </w:rPr>
              <w:fldChar w:fldCharType="separate"/>
            </w:r>
            <w:r w:rsidRPr="00F246C1">
              <w:rPr>
                <w:sz w:val="20"/>
                <w:szCs w:val="20"/>
              </w:rPr>
              <w:fldChar w:fldCharType="end"/>
            </w:r>
            <w:bookmarkEnd w:id="2"/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1AEBD" w14:textId="2153AF4F" w:rsidR="00B977D4" w:rsidRPr="00465CAF" w:rsidRDefault="00B977D4" w:rsidP="001A0D42">
            <w:pPr>
              <w:rPr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t xml:space="preserve">Receive and read </w:t>
            </w:r>
            <w:hyperlink r:id="rId9" w:history="1">
              <w:r w:rsidRPr="0009121B">
                <w:rPr>
                  <w:rStyle w:val="Hyperlink"/>
                  <w:sz w:val="20"/>
                  <w:szCs w:val="20"/>
                </w:rPr>
                <w:t>Missionary Guide</w:t>
              </w:r>
            </w:hyperlink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9680B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"/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F9509B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2C36A8" w:rsidRPr="00B977D4" w14:paraId="0632BE38" w14:textId="77777777" w:rsidTr="00F246C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5D6F571A" w14:textId="77777777" w:rsidR="002C36A8" w:rsidRPr="00F246C1" w:rsidRDefault="002C36A8" w:rsidP="001A0D42">
            <w:pPr>
              <w:rPr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D7A82" w14:textId="45637B9D" w:rsidR="002C36A8" w:rsidRPr="00F246C1" w:rsidRDefault="0032441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Inform Reliant of their Visa requirements </w:t>
            </w:r>
            <w:r w:rsidR="007822FB">
              <w:rPr>
                <w:sz w:val="20"/>
                <w:szCs w:val="20"/>
              </w:rPr>
              <w:t xml:space="preserve">and </w:t>
            </w:r>
            <w:r>
              <w:rPr>
                <w:sz w:val="20"/>
                <w:szCs w:val="20"/>
              </w:rPr>
              <w:t xml:space="preserve">how those requirements will be met. 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017C94" w14:textId="77777777" w:rsidR="002C36A8" w:rsidRPr="00F246C1" w:rsidRDefault="002C36A8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5322D" w14:textId="77777777" w:rsidR="002C36A8" w:rsidRPr="00F246C1" w:rsidRDefault="002C36A8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246C1" w:rsidRPr="00B977D4" w14:paraId="10692167" w14:textId="77777777" w:rsidTr="00F246C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63B823F6" w14:textId="77777777" w:rsidR="00B977D4" w:rsidRPr="00F246C1" w:rsidRDefault="00B977D4" w:rsidP="001A0D42">
            <w:pPr>
              <w:rPr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48885C" w14:textId="5031F277" w:rsidR="00B977D4" w:rsidRPr="00F246C1" w:rsidRDefault="00670165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Complete</w:t>
            </w:r>
            <w:r w:rsidR="001A0D42">
              <w:rPr>
                <w:sz w:val="20"/>
                <w:szCs w:val="20"/>
              </w:rPr>
              <w:t xml:space="preserve"> Finance </w:t>
            </w:r>
            <w:r>
              <w:rPr>
                <w:sz w:val="20"/>
                <w:szCs w:val="20"/>
              </w:rPr>
              <w:t xml:space="preserve">Orientation </w:t>
            </w:r>
            <w:r w:rsidR="001A0D42">
              <w:rPr>
                <w:sz w:val="20"/>
                <w:szCs w:val="20"/>
              </w:rPr>
              <w:t>(</w:t>
            </w:r>
            <w:hyperlink r:id="rId10" w:history="1">
              <w:r w:rsidR="005615C3" w:rsidRPr="005615C3">
                <w:rPr>
                  <w:rStyle w:val="Hyperlink"/>
                  <w:sz w:val="20"/>
                  <w:szCs w:val="20"/>
                </w:rPr>
                <w:t>reimbursements@reliant.org</w:t>
              </w:r>
            </w:hyperlink>
            <w:r w:rsidR="005615C3">
              <w:rPr>
                <w:sz w:val="20"/>
                <w:szCs w:val="20"/>
              </w:rPr>
              <w:t xml:space="preserve"> &amp; </w:t>
            </w:r>
            <w:hyperlink r:id="rId11" w:history="1">
              <w:r w:rsidR="005615C3" w:rsidRPr="005615C3">
                <w:rPr>
                  <w:rStyle w:val="Hyperlink"/>
                  <w:sz w:val="20"/>
                  <w:szCs w:val="20"/>
                </w:rPr>
                <w:t>payroll@reliant.org</w:t>
              </w:r>
            </w:hyperlink>
            <w:r>
              <w:rPr>
                <w:sz w:val="20"/>
                <w:szCs w:val="20"/>
              </w:rPr>
              <w:t xml:space="preserve">) </w:t>
            </w:r>
            <w:r w:rsidR="001A0D42">
              <w:rPr>
                <w:sz w:val="20"/>
                <w:szCs w:val="20"/>
              </w:rPr>
              <w:t xml:space="preserve">on </w:t>
            </w:r>
            <w:r w:rsidR="00956905">
              <w:rPr>
                <w:sz w:val="20"/>
                <w:szCs w:val="20"/>
              </w:rPr>
              <w:t>reimbursements</w:t>
            </w:r>
            <w:r w:rsidR="005615C3">
              <w:rPr>
                <w:sz w:val="20"/>
                <w:szCs w:val="20"/>
              </w:rPr>
              <w:t xml:space="preserve"> &amp; banking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3EBCB" w14:textId="77777777" w:rsidR="00B977D4" w:rsidRPr="00F246C1" w:rsidRDefault="001A0D42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999155" w14:textId="77777777" w:rsidR="00B977D4" w:rsidRPr="00F246C1" w:rsidRDefault="001A0D42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1659A1" w:rsidRPr="00B977D4" w14:paraId="14A71347" w14:textId="77777777" w:rsidTr="00F246C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2C3336C0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C81E6B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Send copy of itinerary with departure date and flight information to International Liaison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3D153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250EB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246C1" w:rsidRPr="00B977D4" w14:paraId="66E0BF66" w14:textId="77777777" w:rsidTr="00F246C1">
        <w:tc>
          <w:tcPr>
            <w:tcW w:w="3155" w:type="dxa"/>
            <w:gridSpan w:val="3"/>
            <w:shd w:val="clear" w:color="auto" w:fill="auto"/>
          </w:tcPr>
          <w:p w14:paraId="689B3E57" w14:textId="77777777" w:rsidR="00B977D4" w:rsidRPr="00F246C1" w:rsidRDefault="00B977D4" w:rsidP="001A0D42">
            <w:pPr>
              <w:rPr>
                <w:sz w:val="20"/>
                <w:szCs w:val="20"/>
              </w:rPr>
            </w:pPr>
          </w:p>
        </w:tc>
        <w:tc>
          <w:tcPr>
            <w:tcW w:w="1737" w:type="dxa"/>
            <w:shd w:val="clear" w:color="auto" w:fill="auto"/>
          </w:tcPr>
          <w:p w14:paraId="26B38E9C" w14:textId="77777777" w:rsidR="00B977D4" w:rsidRPr="00F246C1" w:rsidRDefault="00B977D4" w:rsidP="001A0D42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shd w:val="clear" w:color="auto" w:fill="auto"/>
          </w:tcPr>
          <w:p w14:paraId="5172CBF1" w14:textId="77777777" w:rsidR="00B977D4" w:rsidRPr="00F246C1" w:rsidRDefault="00B977D4" w:rsidP="001A0D42">
            <w:pPr>
              <w:rPr>
                <w:sz w:val="20"/>
                <w:szCs w:val="20"/>
              </w:rPr>
            </w:pPr>
          </w:p>
        </w:tc>
        <w:tc>
          <w:tcPr>
            <w:tcW w:w="3085" w:type="dxa"/>
            <w:shd w:val="clear" w:color="auto" w:fill="auto"/>
          </w:tcPr>
          <w:p w14:paraId="3C06AB27" w14:textId="77777777" w:rsidR="00B977D4" w:rsidRPr="00F246C1" w:rsidRDefault="00B977D4" w:rsidP="001A0D42">
            <w:pPr>
              <w:rPr>
                <w:sz w:val="20"/>
                <w:szCs w:val="20"/>
              </w:rPr>
            </w:pPr>
          </w:p>
        </w:tc>
      </w:tr>
      <w:tr w:rsidR="00EA0A2D" w:rsidRPr="00B977D4" w14:paraId="507780D8" w14:textId="77777777" w:rsidTr="00DC3355">
        <w:tc>
          <w:tcPr>
            <w:tcW w:w="6505" w:type="dxa"/>
            <w:gridSpan w:val="5"/>
            <w:shd w:val="clear" w:color="auto" w:fill="auto"/>
          </w:tcPr>
          <w:p w14:paraId="517340FD" w14:textId="06D8BBF3" w:rsidR="00EA0A2D" w:rsidRPr="00F246C1" w:rsidRDefault="00EA0A2D" w:rsidP="001A0D42">
            <w:pPr>
              <w:rPr>
                <w:sz w:val="20"/>
                <w:szCs w:val="20"/>
              </w:rPr>
            </w:pPr>
            <w:r>
              <w:rPr>
                <w:rFonts w:ascii="Bree Serif" w:hAnsi="Bree Serif"/>
                <w:b/>
                <w:color w:val="557892"/>
                <w:sz w:val="20"/>
                <w:szCs w:val="20"/>
              </w:rPr>
              <w:t xml:space="preserve">Release to Assignment </w:t>
            </w:r>
            <w:r>
              <w:rPr>
                <w:sz w:val="16"/>
                <w:szCs w:val="16"/>
              </w:rPr>
              <w:t>(if local leadership requires minimum funding amount</w:t>
            </w:r>
            <w:r w:rsidRPr="00322A62">
              <w:rPr>
                <w:sz w:val="16"/>
                <w:szCs w:val="16"/>
              </w:rPr>
              <w:t>)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3085" w:type="dxa"/>
            <w:shd w:val="clear" w:color="auto" w:fill="auto"/>
          </w:tcPr>
          <w:p w14:paraId="4D910B9E" w14:textId="77777777" w:rsidR="00EA0A2D" w:rsidRPr="00F246C1" w:rsidRDefault="00EA0A2D" w:rsidP="001A0D42">
            <w:pPr>
              <w:rPr>
                <w:sz w:val="20"/>
                <w:szCs w:val="20"/>
              </w:rPr>
            </w:pPr>
          </w:p>
        </w:tc>
      </w:tr>
      <w:tr w:rsidR="00F246C1" w:rsidRPr="00B977D4" w14:paraId="004B3638" w14:textId="77777777" w:rsidTr="00F246C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1396AD26" w14:textId="77777777" w:rsidR="00B977D4" w:rsidRPr="00F246C1" w:rsidRDefault="00B977D4" w:rsidP="001A0D42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6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D33A5" w14:textId="77777777" w:rsidR="00B977D4" w:rsidRPr="00F246C1" w:rsidRDefault="00B977D4" w:rsidP="001A0D42">
            <w:pPr>
              <w:rPr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t xml:space="preserve">Confirm </w:t>
            </w:r>
            <w:r w:rsidR="001659A1">
              <w:rPr>
                <w:sz w:val="20"/>
                <w:szCs w:val="20"/>
              </w:rPr>
              <w:t>minimum amount of funding required by local supervisor is met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32F431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EDEEF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246C1" w:rsidRPr="00B977D4" w14:paraId="4FABA36C" w14:textId="77777777" w:rsidTr="00EA0A2D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606BA914" w14:textId="77777777" w:rsidR="00B977D4" w:rsidRPr="00F246C1" w:rsidRDefault="00B977D4" w:rsidP="001A0D42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7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5"/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260F3" w14:textId="7271E5A3" w:rsidR="00B977D4" w:rsidRPr="00F246C1" w:rsidRDefault="00B977D4" w:rsidP="001A0D42">
            <w:pPr>
              <w:rPr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t xml:space="preserve">Once confirmed, </w:t>
            </w:r>
            <w:r w:rsidR="00721FB6">
              <w:rPr>
                <w:sz w:val="20"/>
                <w:szCs w:val="20"/>
              </w:rPr>
              <w:t>submit</w:t>
            </w:r>
            <w:r w:rsidRPr="00F246C1">
              <w:rPr>
                <w:sz w:val="20"/>
                <w:szCs w:val="20"/>
              </w:rPr>
              <w:t xml:space="preserve"> </w:t>
            </w:r>
            <w:hyperlink r:id="rId12" w:history="1">
              <w:r w:rsidR="00721FB6" w:rsidRPr="00721FB6">
                <w:rPr>
                  <w:rStyle w:val="Hyperlink"/>
                  <w:sz w:val="20"/>
                  <w:szCs w:val="20"/>
                </w:rPr>
                <w:t>Release to Assignment Form</w:t>
              </w:r>
            </w:hyperlink>
            <w:r w:rsidR="00721FB6">
              <w:t xml:space="preserve"> </w:t>
            </w:r>
            <w:r w:rsidRPr="00F246C1">
              <w:rPr>
                <w:sz w:val="20"/>
                <w:szCs w:val="20"/>
              </w:rPr>
              <w:t>to International Lia</w:t>
            </w:r>
            <w:r w:rsidR="004276FC">
              <w:rPr>
                <w:sz w:val="20"/>
                <w:szCs w:val="20"/>
              </w:rPr>
              <w:t>i</w:t>
            </w:r>
            <w:r w:rsidRPr="00F246C1">
              <w:rPr>
                <w:sz w:val="20"/>
                <w:szCs w:val="20"/>
              </w:rPr>
              <w:t>son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8E15BC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47D66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246C1" w:rsidRPr="00B977D4" w14:paraId="21FCB4B5" w14:textId="77777777" w:rsidTr="00EA0A2D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06A93942" w14:textId="77777777" w:rsidR="00B977D4" w:rsidRPr="00F246C1" w:rsidRDefault="00B977D4" w:rsidP="001A0D42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8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065658" w14:textId="2574CFC1" w:rsidR="00B977D4" w:rsidRPr="00F246C1" w:rsidRDefault="00B977D4" w:rsidP="001A0D42">
            <w:pPr>
              <w:rPr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t>Hallelujah Call</w:t>
            </w:r>
            <w:r w:rsidR="00765AE6">
              <w:rPr>
                <w:sz w:val="20"/>
                <w:szCs w:val="20"/>
              </w:rPr>
              <w:t xml:space="preserve"> (International Liaison will contact the missionary after Release to Assignment form has been reviewed)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2B3EBD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12D185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9B5B3F" w:rsidRPr="00B977D4" w14:paraId="5DC52016" w14:textId="77777777" w:rsidTr="00EA0A2D">
        <w:tc>
          <w:tcPr>
            <w:tcW w:w="9590" w:type="dxa"/>
            <w:gridSpan w:val="6"/>
            <w:shd w:val="clear" w:color="auto" w:fill="auto"/>
          </w:tcPr>
          <w:p w14:paraId="09D2243E" w14:textId="77777777" w:rsidR="009B5B3F" w:rsidRDefault="009B5B3F" w:rsidP="004213D8">
            <w:pPr>
              <w:rPr>
                <w:sz w:val="20"/>
                <w:szCs w:val="20"/>
              </w:rPr>
            </w:pPr>
            <w:r>
              <w:rPr>
                <w:rFonts w:ascii="Bree Serif" w:hAnsi="Bree Serif"/>
                <w:b/>
                <w:color w:val="557892"/>
                <w:sz w:val="20"/>
                <w:szCs w:val="20"/>
              </w:rPr>
              <w:lastRenderedPageBreak/>
              <w:t>One month prior to leaving:</w:t>
            </w:r>
          </w:p>
        </w:tc>
      </w:tr>
      <w:tr w:rsidR="00F246C1" w:rsidRPr="00B977D4" w14:paraId="3B652B4F" w14:textId="77777777" w:rsidTr="00EA0A2D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6E6CC35B" w14:textId="77777777" w:rsidR="00B977D4" w:rsidRPr="00F246C1" w:rsidRDefault="00B977D4" w:rsidP="001A0D42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12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8F7251" w14:textId="77777777" w:rsidR="00B977D4" w:rsidRPr="00F246C1" w:rsidRDefault="00B977D4" w:rsidP="001A0D42">
            <w:pPr>
              <w:rPr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t>Register with US Embassy and Consulate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17BCB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9709F1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246C1" w:rsidRPr="00B977D4" w14:paraId="2752CDEB" w14:textId="77777777" w:rsidTr="00F246C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333B377D" w14:textId="77777777" w:rsidR="00B977D4" w:rsidRPr="00F246C1" w:rsidRDefault="00B977D4" w:rsidP="001A0D42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13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8"/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C7C53" w14:textId="77777777" w:rsidR="00B977D4" w:rsidRPr="00F246C1" w:rsidRDefault="00B977D4" w:rsidP="001A0D42">
            <w:pPr>
              <w:rPr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t xml:space="preserve">Visit </w:t>
            </w:r>
            <w:hyperlink r:id="rId13" w:history="1">
              <w:r w:rsidRPr="00F246C1">
                <w:rPr>
                  <w:rStyle w:val="Hyperlink"/>
                  <w:sz w:val="20"/>
                  <w:szCs w:val="20"/>
                </w:rPr>
                <w:t>www.osac.gov</w:t>
              </w:r>
            </w:hyperlink>
            <w:r w:rsidRPr="00F246C1">
              <w:rPr>
                <w:sz w:val="20"/>
                <w:szCs w:val="20"/>
              </w:rPr>
              <w:t xml:space="preserve"> for up-to-date safety and security information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A1B53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70837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246C1" w:rsidRPr="00B977D4" w14:paraId="11C2F2BB" w14:textId="77777777" w:rsidTr="00F246C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2EB28318" w14:textId="77777777" w:rsidR="00B977D4" w:rsidRPr="00F246C1" w:rsidRDefault="00B977D4" w:rsidP="001A0D42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14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5BF794" w14:textId="77777777" w:rsidR="00B977D4" w:rsidRPr="00F246C1" w:rsidRDefault="00B977D4" w:rsidP="001A0D42">
            <w:pPr>
              <w:rPr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t>Verify that you have all legal documents needed for travel (passport, visa, etc.)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5A3AA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45B64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246C1" w:rsidRPr="00B977D4" w14:paraId="2A2CB388" w14:textId="77777777" w:rsidTr="001659A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7EE6BCE2" w14:textId="77777777" w:rsidR="00B977D4" w:rsidRPr="00F246C1" w:rsidRDefault="00B977D4" w:rsidP="001A0D42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15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10"/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918D8" w14:textId="77777777" w:rsidR="00B977D4" w:rsidRPr="00F246C1" w:rsidRDefault="00B977D4" w:rsidP="001A0D42">
            <w:pPr>
              <w:rPr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t>Verify that you have all pills and vaccinations needed for host country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6B024B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43B968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246C1" w:rsidRPr="00B977D4" w14:paraId="4966D153" w14:textId="77777777" w:rsidTr="001659A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0FF03FDA" w14:textId="77777777" w:rsidR="00B977D4" w:rsidRPr="00F246C1" w:rsidRDefault="00B977D4" w:rsidP="001A0D42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16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11"/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E40B3" w14:textId="77777777" w:rsidR="00B977D4" w:rsidRPr="00F246C1" w:rsidRDefault="00B977D4" w:rsidP="001A0D42">
            <w:pPr>
              <w:rPr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t>Roundtable conference call with sending church, receiving church, missionary, and International Lia</w:t>
            </w:r>
            <w:r w:rsidR="004276FC">
              <w:rPr>
                <w:sz w:val="20"/>
                <w:szCs w:val="20"/>
              </w:rPr>
              <w:t>i</w:t>
            </w:r>
            <w:r w:rsidRPr="00F246C1">
              <w:rPr>
                <w:sz w:val="20"/>
                <w:szCs w:val="20"/>
              </w:rPr>
              <w:t>son</w:t>
            </w:r>
            <w:r w:rsidR="001659A1">
              <w:rPr>
                <w:sz w:val="20"/>
                <w:szCs w:val="20"/>
              </w:rPr>
              <w:t xml:space="preserve"> </w:t>
            </w:r>
            <w:r w:rsidR="00DE4E64">
              <w:rPr>
                <w:sz w:val="20"/>
                <w:szCs w:val="20"/>
              </w:rPr>
              <w:t xml:space="preserve">– only if requested by Local Leadership. 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4D6D7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2B857" w14:textId="77777777" w:rsidR="00B977D4" w:rsidRPr="00F246C1" w:rsidRDefault="00EC42CA" w:rsidP="001A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1659A1" w:rsidRPr="00B977D4" w14:paraId="4CA02CB8" w14:textId="77777777" w:rsidTr="001659A1">
        <w:tc>
          <w:tcPr>
            <w:tcW w:w="565" w:type="dxa"/>
            <w:shd w:val="clear" w:color="auto" w:fill="auto"/>
          </w:tcPr>
          <w:p w14:paraId="08793067" w14:textId="77777777" w:rsidR="001659A1" w:rsidRPr="00F246C1" w:rsidRDefault="001659A1" w:rsidP="001A0D42">
            <w:pPr>
              <w:rPr>
                <w:rStyle w:val="Hyperlink"/>
                <w:color w:val="auto"/>
                <w:sz w:val="20"/>
                <w:szCs w:val="20"/>
              </w:rPr>
            </w:pPr>
          </w:p>
        </w:tc>
        <w:tc>
          <w:tcPr>
            <w:tcW w:w="5940" w:type="dxa"/>
            <w:gridSpan w:val="4"/>
            <w:tcBorders>
              <w:top w:val="single" w:sz="4" w:space="0" w:color="auto"/>
            </w:tcBorders>
            <w:shd w:val="clear" w:color="auto" w:fill="auto"/>
          </w:tcPr>
          <w:p w14:paraId="2C428B54" w14:textId="77777777" w:rsidR="001659A1" w:rsidRDefault="001659A1" w:rsidP="001A0D42">
            <w:pPr>
              <w:rPr>
                <w:rFonts w:ascii="Bree Serif" w:hAnsi="Bree Serif"/>
                <w:b/>
                <w:color w:val="557892"/>
                <w:sz w:val="20"/>
                <w:szCs w:val="20"/>
              </w:rPr>
            </w:pPr>
          </w:p>
        </w:tc>
        <w:tc>
          <w:tcPr>
            <w:tcW w:w="3085" w:type="dxa"/>
            <w:tcBorders>
              <w:top w:val="single" w:sz="4" w:space="0" w:color="auto"/>
            </w:tcBorders>
            <w:shd w:val="clear" w:color="auto" w:fill="auto"/>
          </w:tcPr>
          <w:p w14:paraId="0FE7D9EE" w14:textId="77777777" w:rsidR="001659A1" w:rsidRDefault="001659A1" w:rsidP="001A0D42">
            <w:pPr>
              <w:rPr>
                <w:sz w:val="20"/>
                <w:szCs w:val="20"/>
              </w:rPr>
            </w:pPr>
          </w:p>
        </w:tc>
      </w:tr>
      <w:tr w:rsidR="001659A1" w:rsidRPr="00B977D4" w14:paraId="5376A102" w14:textId="77777777" w:rsidTr="001659A1">
        <w:tc>
          <w:tcPr>
            <w:tcW w:w="565" w:type="dxa"/>
            <w:shd w:val="clear" w:color="auto" w:fill="auto"/>
          </w:tcPr>
          <w:p w14:paraId="37E05D98" w14:textId="77777777" w:rsidR="001659A1" w:rsidRPr="00F246C1" w:rsidRDefault="001659A1" w:rsidP="001A0D42">
            <w:pPr>
              <w:rPr>
                <w:rStyle w:val="Hyperlink"/>
                <w:color w:val="auto"/>
                <w:sz w:val="20"/>
                <w:szCs w:val="20"/>
              </w:rPr>
            </w:pPr>
          </w:p>
        </w:tc>
        <w:tc>
          <w:tcPr>
            <w:tcW w:w="594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35736663" w14:textId="77777777" w:rsidR="001659A1" w:rsidRPr="001659A1" w:rsidRDefault="001659A1" w:rsidP="001A0D42">
            <w:pPr>
              <w:rPr>
                <w:sz w:val="16"/>
                <w:szCs w:val="16"/>
              </w:rPr>
            </w:pPr>
            <w:r>
              <w:rPr>
                <w:rFonts w:ascii="Bree Serif" w:hAnsi="Bree Serif"/>
                <w:b/>
                <w:color w:val="557892"/>
                <w:sz w:val="20"/>
                <w:szCs w:val="20"/>
              </w:rPr>
              <w:t xml:space="preserve">International Forms </w:t>
            </w:r>
            <w:r>
              <w:rPr>
                <w:sz w:val="16"/>
                <w:szCs w:val="16"/>
              </w:rPr>
              <w:t>(send to</w:t>
            </w:r>
            <w:r w:rsidRPr="00322A62">
              <w:rPr>
                <w:sz w:val="16"/>
                <w:szCs w:val="16"/>
              </w:rPr>
              <w:t xml:space="preserve"> </w:t>
            </w:r>
            <w:hyperlink r:id="rId14" w:history="1">
              <w:r w:rsidRPr="00322A62">
                <w:rPr>
                  <w:rStyle w:val="Hyperlink"/>
                  <w:sz w:val="16"/>
                  <w:szCs w:val="16"/>
                </w:rPr>
                <w:t>international@reliant.org</w:t>
              </w:r>
            </w:hyperlink>
            <w:r w:rsidRPr="00322A62">
              <w:rPr>
                <w:sz w:val="16"/>
                <w:szCs w:val="16"/>
              </w:rPr>
              <w:t>)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3085" w:type="dxa"/>
            <w:tcBorders>
              <w:bottom w:val="single" w:sz="4" w:space="0" w:color="auto"/>
            </w:tcBorders>
            <w:shd w:val="clear" w:color="auto" w:fill="auto"/>
          </w:tcPr>
          <w:p w14:paraId="272BB976" w14:textId="77777777" w:rsidR="001659A1" w:rsidRDefault="001659A1" w:rsidP="001A0D42">
            <w:pPr>
              <w:rPr>
                <w:sz w:val="20"/>
                <w:szCs w:val="20"/>
              </w:rPr>
            </w:pPr>
          </w:p>
        </w:tc>
      </w:tr>
      <w:tr w:rsidR="001659A1" w:rsidRPr="00B977D4" w14:paraId="6AA26867" w14:textId="77777777" w:rsidTr="001659A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090BABF6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D0B4DE" w14:textId="77777777" w:rsidR="001659A1" w:rsidRPr="00F246C1" w:rsidRDefault="00D70F2E" w:rsidP="001659A1">
            <w:pPr>
              <w:rPr>
                <w:sz w:val="20"/>
                <w:szCs w:val="20"/>
              </w:rPr>
            </w:pPr>
            <w:hyperlink r:id="rId15" w:history="1">
              <w:r w:rsidR="001659A1" w:rsidRPr="00F246C1">
                <w:rPr>
                  <w:rStyle w:val="Hyperlink"/>
                  <w:sz w:val="20"/>
                  <w:szCs w:val="20"/>
                </w:rPr>
                <w:t>Job Description</w:t>
              </w:r>
            </w:hyperlink>
            <w:r w:rsidR="001659A1" w:rsidRPr="00F246C1">
              <w:rPr>
                <w:sz w:val="20"/>
                <w:szCs w:val="20"/>
              </w:rPr>
              <w:t xml:space="preserve"> </w:t>
            </w:r>
            <w:r w:rsidR="001659A1">
              <w:rPr>
                <w:sz w:val="20"/>
                <w:szCs w:val="20"/>
              </w:rPr>
              <w:t>with supervisor approval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B75A7A" w14:textId="77777777" w:rsidR="001659A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16CC25" w14:textId="77777777" w:rsidR="001659A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1659A1" w:rsidRPr="00B977D4" w14:paraId="1D56299E" w14:textId="77777777" w:rsidTr="001659A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738C23C3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4E2B4" w14:textId="77777777" w:rsidR="001659A1" w:rsidRPr="00C263C6" w:rsidRDefault="00D70F2E" w:rsidP="001659A1">
            <w:pPr>
              <w:rPr>
                <w:b/>
                <w:sz w:val="20"/>
                <w:szCs w:val="20"/>
              </w:rPr>
            </w:pPr>
            <w:hyperlink r:id="rId16" w:history="1">
              <w:r w:rsidR="001659A1">
                <w:rPr>
                  <w:rStyle w:val="Hyperlink"/>
                  <w:sz w:val="20"/>
                  <w:szCs w:val="20"/>
                </w:rPr>
                <w:t>International Waiver of Rights</w:t>
              </w:r>
            </w:hyperlink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B9FEC4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F63D9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1659A1" w:rsidRPr="00B977D4" w14:paraId="0939E855" w14:textId="77777777" w:rsidTr="009B5B3F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0D874534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69537" w14:textId="77777777" w:rsidR="001659A1" w:rsidRPr="00F246C1" w:rsidRDefault="00D70F2E" w:rsidP="001659A1">
            <w:pPr>
              <w:rPr>
                <w:color w:val="FF0000"/>
                <w:sz w:val="20"/>
                <w:szCs w:val="20"/>
              </w:rPr>
            </w:pPr>
            <w:hyperlink r:id="rId17" w:history="1">
              <w:r w:rsidR="001659A1" w:rsidRPr="00F246C1">
                <w:rPr>
                  <w:rStyle w:val="Hyperlink"/>
                  <w:sz w:val="20"/>
                  <w:szCs w:val="20"/>
                </w:rPr>
                <w:t>Emergency Authorization Form</w:t>
              </w:r>
            </w:hyperlink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710BB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9C727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1659A1" w:rsidRPr="00B977D4" w14:paraId="68F485AD" w14:textId="77777777" w:rsidTr="009B5B3F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0D92AB19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A839F" w14:textId="77777777" w:rsidR="001659A1" w:rsidRPr="00F246C1" w:rsidRDefault="00D70F2E" w:rsidP="001659A1">
            <w:pPr>
              <w:rPr>
                <w:color w:val="FF0000"/>
                <w:sz w:val="20"/>
                <w:szCs w:val="20"/>
              </w:rPr>
            </w:pPr>
            <w:hyperlink r:id="rId18" w:history="1">
              <w:r w:rsidR="001659A1" w:rsidRPr="009B5B3F">
                <w:rPr>
                  <w:rStyle w:val="Hyperlink"/>
                  <w:sz w:val="20"/>
                  <w:szCs w:val="20"/>
                </w:rPr>
                <w:t>Prayer Letter Coordinator Form</w:t>
              </w:r>
            </w:hyperlink>
            <w:r w:rsidR="001659A1">
              <w:rPr>
                <w:sz w:val="20"/>
                <w:szCs w:val="20"/>
              </w:rPr>
              <w:t xml:space="preserve"> – optional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844AC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F797D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1659A1" w:rsidRPr="00B977D4" w14:paraId="146900F7" w14:textId="77777777" w:rsidTr="009B5B3F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07B932D1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F1DCB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t>Scanned copy of passport photo page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86D27C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59B71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1659A1" w:rsidRPr="00B977D4" w14:paraId="06EE89B7" w14:textId="77777777" w:rsidTr="009B5B3F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1B56BF14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ED1058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Fingerprint card 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8F502" w14:textId="77777777" w:rsidR="001659A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FC1CEC" w14:textId="77777777" w:rsidR="001659A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3942FB" w:rsidRPr="00B977D4" w14:paraId="2CCEEC58" w14:textId="77777777" w:rsidTr="009B5B3F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6C01AAD6" w14:textId="3D62EEC4" w:rsidR="003942FB" w:rsidRPr="00F246C1" w:rsidRDefault="003942FB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03B9CC" w14:textId="70296306" w:rsidR="003942FB" w:rsidRDefault="00D70F2E" w:rsidP="001659A1">
            <w:pPr>
              <w:rPr>
                <w:sz w:val="20"/>
                <w:szCs w:val="20"/>
              </w:rPr>
            </w:pPr>
            <w:hyperlink r:id="rId19" w:history="1">
              <w:r w:rsidRPr="00D70F2E">
                <w:rPr>
                  <w:rStyle w:val="Hyperlink"/>
                  <w:sz w:val="20"/>
                  <w:szCs w:val="20"/>
                </w:rPr>
                <w:t>Personal Information Change Notification Form</w:t>
              </w:r>
            </w:hyperlink>
            <w:r w:rsidRPr="00D70F2E">
              <w:rPr>
                <w:sz w:val="20"/>
                <w:szCs w:val="20"/>
              </w:rPr>
              <w:t> (Please use the Google Form, if you can't access Google, here is an </w:t>
            </w:r>
            <w:hyperlink r:id="rId20" w:tgtFrame="_blank" w:history="1">
              <w:r w:rsidRPr="00D70F2E">
                <w:rPr>
                  <w:rStyle w:val="Hyperlink"/>
                  <w:sz w:val="20"/>
                  <w:szCs w:val="20"/>
                </w:rPr>
                <w:t>Excel</w:t>
              </w:r>
            </w:hyperlink>
            <w:r w:rsidRPr="00D70F2E">
              <w:rPr>
                <w:sz w:val="20"/>
                <w:szCs w:val="20"/>
              </w:rPr>
              <w:t> and </w:t>
            </w:r>
            <w:hyperlink r:id="rId21" w:tgtFrame="_blank" w:history="1">
              <w:r w:rsidRPr="00D70F2E">
                <w:rPr>
                  <w:rStyle w:val="Hyperlink"/>
                  <w:sz w:val="20"/>
                  <w:szCs w:val="20"/>
                </w:rPr>
                <w:t>PDF</w:t>
              </w:r>
            </w:hyperlink>
            <w:r w:rsidRPr="00D70F2E">
              <w:rPr>
                <w:sz w:val="20"/>
                <w:szCs w:val="20"/>
              </w:rPr>
              <w:t> version.)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FB89E0" w14:textId="07DD5ED9" w:rsidR="003942FB" w:rsidRDefault="003942FB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503C8" w14:textId="424DA721" w:rsidR="003942FB" w:rsidRDefault="003942FB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1659A1" w:rsidRPr="00B977D4" w14:paraId="4D6B1F79" w14:textId="77777777" w:rsidTr="009B5B3F">
        <w:tc>
          <w:tcPr>
            <w:tcW w:w="565" w:type="dxa"/>
            <w:shd w:val="clear" w:color="auto" w:fill="auto"/>
          </w:tcPr>
          <w:p w14:paraId="0825EE40" w14:textId="77777777" w:rsidR="001659A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</w:p>
          <w:p w14:paraId="3231CCA4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</w:p>
        </w:tc>
        <w:tc>
          <w:tcPr>
            <w:tcW w:w="9025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847CAE" w14:textId="77777777" w:rsidR="001659A1" w:rsidRDefault="001659A1" w:rsidP="001659A1">
            <w:pPr>
              <w:rPr>
                <w:rFonts w:ascii="Bree Serif" w:hAnsi="Bree Serif"/>
                <w:b/>
                <w:color w:val="557892"/>
                <w:sz w:val="20"/>
                <w:szCs w:val="20"/>
              </w:rPr>
            </w:pPr>
            <w:bookmarkStart w:id="12" w:name="_GoBack"/>
            <w:bookmarkEnd w:id="12"/>
          </w:p>
          <w:p w14:paraId="64AFF587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rFonts w:ascii="Bree Serif" w:hAnsi="Bree Serif"/>
                <w:b/>
                <w:color w:val="557892"/>
                <w:sz w:val="20"/>
                <w:szCs w:val="20"/>
              </w:rPr>
              <w:t xml:space="preserve">Associate Paperwork </w:t>
            </w:r>
            <w:r>
              <w:rPr>
                <w:sz w:val="16"/>
                <w:szCs w:val="16"/>
              </w:rPr>
              <w:t>(send to</w:t>
            </w:r>
            <w:r w:rsidRPr="00322A62">
              <w:rPr>
                <w:sz w:val="16"/>
                <w:szCs w:val="16"/>
              </w:rPr>
              <w:t xml:space="preserve"> </w:t>
            </w:r>
            <w:hyperlink r:id="rId22" w:history="1">
              <w:r w:rsidRPr="00106A34">
                <w:rPr>
                  <w:rStyle w:val="Hyperlink"/>
                  <w:sz w:val="16"/>
                  <w:szCs w:val="16"/>
                </w:rPr>
                <w:t>hr@reliant.org</w:t>
              </w:r>
            </w:hyperlink>
            <w:r w:rsidRPr="00322A62">
              <w:rPr>
                <w:sz w:val="16"/>
                <w:szCs w:val="16"/>
              </w:rPr>
              <w:t>)</w:t>
            </w:r>
            <w:r>
              <w:rPr>
                <w:sz w:val="16"/>
                <w:szCs w:val="16"/>
              </w:rPr>
              <w:t>:</w:t>
            </w:r>
          </w:p>
        </w:tc>
      </w:tr>
      <w:tr w:rsidR="001659A1" w:rsidRPr="00B977D4" w14:paraId="224EA342" w14:textId="77777777" w:rsidTr="00F246C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21A34039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heck20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13"/>
          </w:p>
        </w:tc>
        <w:tc>
          <w:tcPr>
            <w:tcW w:w="432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EE38754" w14:textId="009CDF05" w:rsidR="001659A1" w:rsidRPr="00C263C6" w:rsidRDefault="00D70F2E" w:rsidP="001659A1">
            <w:pPr>
              <w:rPr>
                <w:b/>
                <w:sz w:val="20"/>
                <w:szCs w:val="20"/>
              </w:rPr>
            </w:pPr>
            <w:hyperlink r:id="rId23" w:history="1">
              <w:r w:rsidR="001659A1" w:rsidRPr="004C1E8A">
                <w:rPr>
                  <w:rStyle w:val="Hyperlink"/>
                  <w:sz w:val="20"/>
                  <w:szCs w:val="20"/>
                </w:rPr>
                <w:t>Associate Waiver</w:t>
              </w:r>
            </w:hyperlink>
          </w:p>
        </w:tc>
        <w:tc>
          <w:tcPr>
            <w:tcW w:w="1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9CB52F8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83AC971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1659A1" w:rsidRPr="00B977D4" w14:paraId="69314B51" w14:textId="77777777" w:rsidTr="00F246C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3DD9DF16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heck21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14"/>
          </w:p>
        </w:tc>
        <w:tc>
          <w:tcPr>
            <w:tcW w:w="432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A502D1A" w14:textId="77777777" w:rsidR="001659A1" w:rsidRPr="00C263C6" w:rsidRDefault="00D70F2E" w:rsidP="001659A1">
            <w:pPr>
              <w:rPr>
                <w:b/>
                <w:sz w:val="20"/>
                <w:szCs w:val="20"/>
              </w:rPr>
            </w:pPr>
            <w:hyperlink r:id="rId24" w:history="1">
              <w:r w:rsidR="001659A1" w:rsidRPr="00F246C1">
                <w:rPr>
                  <w:rStyle w:val="Hyperlink"/>
                  <w:sz w:val="20"/>
                  <w:szCs w:val="20"/>
                </w:rPr>
                <w:t>Code of Ethics</w:t>
              </w:r>
            </w:hyperlink>
            <w:r w:rsidR="00DE4E64">
              <w:rPr>
                <w:rStyle w:val="Hyperlink"/>
                <w:sz w:val="20"/>
                <w:szCs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0DF1DAE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2A8270E2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1659A1" w:rsidRPr="00B977D4" w14:paraId="56A454DB" w14:textId="77777777" w:rsidTr="00F246C1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23234BA1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Check22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15"/>
          </w:p>
        </w:tc>
        <w:tc>
          <w:tcPr>
            <w:tcW w:w="432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C1913DE" w14:textId="77777777" w:rsidR="001659A1" w:rsidRPr="00C263C6" w:rsidRDefault="00D70F2E" w:rsidP="001659A1">
            <w:pPr>
              <w:rPr>
                <w:b/>
                <w:sz w:val="20"/>
                <w:szCs w:val="20"/>
              </w:rPr>
            </w:pPr>
            <w:hyperlink r:id="rId25" w:history="1">
              <w:r w:rsidR="001659A1" w:rsidRPr="00F246C1">
                <w:rPr>
                  <w:rStyle w:val="Hyperlink"/>
                  <w:sz w:val="20"/>
                  <w:szCs w:val="20"/>
                </w:rPr>
                <w:t>Direct Deposit Form</w:t>
              </w:r>
            </w:hyperlink>
          </w:p>
        </w:tc>
        <w:tc>
          <w:tcPr>
            <w:tcW w:w="1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91BDDDB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D1AC280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1659A1" w:rsidRPr="00B977D4" w14:paraId="4C7D7C02" w14:textId="77777777" w:rsidTr="002C0764">
        <w:tc>
          <w:tcPr>
            <w:tcW w:w="565" w:type="dxa"/>
            <w:tcBorders>
              <w:right w:val="single" w:sz="4" w:space="0" w:color="auto"/>
            </w:tcBorders>
            <w:shd w:val="clear" w:color="auto" w:fill="auto"/>
          </w:tcPr>
          <w:p w14:paraId="07627578" w14:textId="77777777" w:rsidR="001659A1" w:rsidRPr="00F246C1" w:rsidRDefault="001659A1" w:rsidP="001659A1">
            <w:pPr>
              <w:rPr>
                <w:rStyle w:val="Hyperlink"/>
                <w:color w:val="auto"/>
                <w:sz w:val="20"/>
                <w:szCs w:val="20"/>
              </w:rPr>
            </w:pP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begin">
                <w:ffData>
                  <w:name w:val="Check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heck26"/>
            <w:r w:rsidRPr="00F246C1">
              <w:rPr>
                <w:rStyle w:val="Hyperlink"/>
                <w:color w:val="auto"/>
                <w:sz w:val="20"/>
                <w:szCs w:val="20"/>
              </w:rPr>
              <w:instrText xml:space="preserve"> FORMCHECKBOX </w:instrText>
            </w:r>
            <w:r w:rsidR="00D70F2E">
              <w:rPr>
                <w:rStyle w:val="Hyperlink"/>
                <w:color w:val="auto"/>
                <w:sz w:val="20"/>
                <w:szCs w:val="20"/>
              </w:rPr>
            </w:r>
            <w:r w:rsidR="00D70F2E">
              <w:rPr>
                <w:rStyle w:val="Hyperlink"/>
                <w:color w:val="auto"/>
                <w:sz w:val="20"/>
                <w:szCs w:val="20"/>
              </w:rPr>
              <w:fldChar w:fldCharType="separate"/>
            </w:r>
            <w:r w:rsidRPr="00F246C1">
              <w:rPr>
                <w:rStyle w:val="Hyperlink"/>
                <w:color w:val="auto"/>
                <w:sz w:val="20"/>
                <w:szCs w:val="20"/>
              </w:rPr>
              <w:fldChar w:fldCharType="end"/>
            </w:r>
            <w:bookmarkEnd w:id="16"/>
          </w:p>
        </w:tc>
        <w:tc>
          <w:tcPr>
            <w:tcW w:w="432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74141D3" w14:textId="77777777" w:rsidR="001659A1" w:rsidRPr="00C263C6" w:rsidRDefault="001659A1" w:rsidP="001659A1">
            <w:pPr>
              <w:rPr>
                <w:b/>
                <w:sz w:val="20"/>
                <w:szCs w:val="20"/>
              </w:rPr>
            </w:pPr>
            <w:r w:rsidRPr="00F246C1">
              <w:rPr>
                <w:sz w:val="20"/>
                <w:szCs w:val="20"/>
              </w:rPr>
              <w:t xml:space="preserve">Watch </w:t>
            </w:r>
            <w:hyperlink r:id="rId26" w:history="1">
              <w:r w:rsidRPr="00F246C1">
                <w:rPr>
                  <w:rStyle w:val="Hyperlink"/>
                  <w:sz w:val="20"/>
                  <w:szCs w:val="20"/>
                </w:rPr>
                <w:t>Reliant Webinar on Avoiding Harassment</w:t>
              </w:r>
            </w:hyperlink>
            <w:r w:rsidRPr="00F246C1">
              <w:rPr>
                <w:color w:val="FF0000"/>
                <w:sz w:val="20"/>
                <w:szCs w:val="20"/>
              </w:rPr>
              <w:t xml:space="preserve"> </w:t>
            </w:r>
            <w:r w:rsidRPr="00F246C1">
              <w:rPr>
                <w:sz w:val="20"/>
                <w:szCs w:val="20"/>
              </w:rPr>
              <w:t xml:space="preserve">and email </w:t>
            </w:r>
            <w:hyperlink r:id="rId27" w:history="1">
              <w:r w:rsidRPr="00F246C1">
                <w:rPr>
                  <w:rStyle w:val="Hyperlink"/>
                  <w:sz w:val="20"/>
                  <w:szCs w:val="20"/>
                </w:rPr>
                <w:t>hr@reliant.org</w:t>
              </w:r>
            </w:hyperlink>
            <w:r w:rsidRPr="00F246C1">
              <w:rPr>
                <w:sz w:val="20"/>
                <w:szCs w:val="20"/>
              </w:rPr>
              <w:t xml:space="preserve"> after viewing webinar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D87358F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71E9D18" w14:textId="77777777" w:rsidR="001659A1" w:rsidRPr="00F246C1" w:rsidRDefault="001659A1" w:rsidP="001659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14:paraId="050B2DD9" w14:textId="77777777" w:rsidR="008A53D8" w:rsidRPr="00F9613B" w:rsidRDefault="008A53D8" w:rsidP="00D13C12">
      <w:pPr>
        <w:pStyle w:val="ReliantBody"/>
        <w:ind w:firstLine="0"/>
      </w:pPr>
    </w:p>
    <w:sectPr w:rsidR="008A53D8" w:rsidRPr="00F9613B" w:rsidSect="001A0D42"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pgSz w:w="12240" w:h="15840"/>
      <w:pgMar w:top="1440" w:right="720" w:bottom="720" w:left="1296" w:header="432" w:footer="432" w:gutter="0"/>
      <w:pgNumType w:start="1" w:chapStyle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09A3F9" w14:textId="77777777" w:rsidR="00D1087F" w:rsidRDefault="00D1087F" w:rsidP="006873D0">
      <w:r>
        <w:separator/>
      </w:r>
    </w:p>
  </w:endnote>
  <w:endnote w:type="continuationSeparator" w:id="0">
    <w:p w14:paraId="4755A832" w14:textId="77777777" w:rsidR="00D1087F" w:rsidRDefault="00D1087F" w:rsidP="0068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Bree Serif">
    <w:panose1 w:val="02000503040000020004"/>
    <w:charset w:val="00"/>
    <w:family w:val="modern"/>
    <w:notTrueType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317CD0" w14:textId="77777777" w:rsidR="001A0D42" w:rsidRDefault="001A0D42" w:rsidP="00CC52D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C8E11EE" w14:textId="77777777" w:rsidR="001A0D42" w:rsidRDefault="001A0D42" w:rsidP="00CC52D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FF26FB" w14:textId="10032557" w:rsidR="001A0D42" w:rsidRDefault="001A0D42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0F2E">
      <w:rPr>
        <w:noProof/>
      </w:rPr>
      <w:t>3</w:t>
    </w:r>
    <w:r>
      <w:rPr>
        <w:noProof/>
      </w:rPr>
      <w:fldChar w:fldCharType="end"/>
    </w:r>
  </w:p>
  <w:p w14:paraId="55873C08" w14:textId="77777777" w:rsidR="001A0D42" w:rsidRDefault="001A0D4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6BE6C9" w14:textId="290FBC24" w:rsidR="001A0D42" w:rsidRDefault="001A0D42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0F2E">
      <w:rPr>
        <w:noProof/>
      </w:rPr>
      <w:t>1</w:t>
    </w:r>
    <w:r>
      <w:rPr>
        <w:noProof/>
      </w:rPr>
      <w:fldChar w:fldCharType="end"/>
    </w:r>
  </w:p>
  <w:p w14:paraId="60819372" w14:textId="77777777" w:rsidR="001A0D42" w:rsidRDefault="001A0D42" w:rsidP="00CC52D0">
    <w:pPr>
      <w:pStyle w:val="Footer"/>
      <w:ind w:lef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BA2ED8" w14:textId="77777777" w:rsidR="00D1087F" w:rsidRDefault="00D1087F" w:rsidP="006873D0">
      <w:r>
        <w:separator/>
      </w:r>
    </w:p>
  </w:footnote>
  <w:footnote w:type="continuationSeparator" w:id="0">
    <w:p w14:paraId="01092BC5" w14:textId="77777777" w:rsidR="00D1087F" w:rsidRDefault="00D1087F" w:rsidP="006873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7E2D42" w14:textId="77777777" w:rsidR="001A0D42" w:rsidRPr="008A53D8" w:rsidRDefault="001A0D42" w:rsidP="00D13C12">
    <w:pPr>
      <w:pStyle w:val="Header"/>
      <w:ind w:left="-540" w:firstLine="270"/>
      <w:jc w:val="center"/>
      <w:rPr>
        <w:rFonts w:ascii="Bree Serif" w:hAnsi="Bree Serif"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7789B4" w14:textId="77777777" w:rsidR="001A0D42" w:rsidRDefault="001A0D42" w:rsidP="00F9613B">
    <w:pPr>
      <w:pStyle w:val="Header"/>
      <w:ind w:right="90"/>
      <w:rPr>
        <w:noProof/>
      </w:rPr>
    </w:pPr>
    <w:r>
      <w:rPr>
        <w:noProof/>
      </w:rPr>
      <w:drawing>
        <wp:inline distT="0" distB="0" distL="0" distR="0" wp14:anchorId="0B795FF7" wp14:editId="4A63424C">
          <wp:extent cx="6629400" cy="990600"/>
          <wp:effectExtent l="0" t="0" r="0" b="0"/>
          <wp:docPr id="1" name="Picture 1" descr="Description: Description: blank_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ption: Description: blank_head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0" cy="990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EAAC62" w14:textId="77777777" w:rsidR="001A0D42" w:rsidRDefault="001A0D42" w:rsidP="00F9613B">
    <w:pPr>
      <w:pStyle w:val="Header"/>
      <w:ind w:right="9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98610E"/>
    <w:multiLevelType w:val="multilevel"/>
    <w:tmpl w:val="FCBAF7FA"/>
    <w:lvl w:ilvl="0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30DE7078"/>
    <w:multiLevelType w:val="hybridMultilevel"/>
    <w:tmpl w:val="DD8CE7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2F5771"/>
    <w:multiLevelType w:val="hybridMultilevel"/>
    <w:tmpl w:val="FCBAF7FA"/>
    <w:lvl w:ilvl="0" w:tplc="C19898F8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" w15:restartNumberingAfterBreak="0">
    <w:nsid w:val="4BA12652"/>
    <w:multiLevelType w:val="hybridMultilevel"/>
    <w:tmpl w:val="39D85D28"/>
    <w:lvl w:ilvl="0" w:tplc="4730637A">
      <w:start w:val="1"/>
      <w:numFmt w:val="bullet"/>
      <w:pStyle w:val="Reliant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026DF8"/>
    <w:multiLevelType w:val="hybridMultilevel"/>
    <w:tmpl w:val="8D1CD258"/>
    <w:lvl w:ilvl="0" w:tplc="14A0A4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1445DB"/>
    <w:multiLevelType w:val="hybridMultilevel"/>
    <w:tmpl w:val="1AC4146E"/>
    <w:lvl w:ilvl="0" w:tplc="107263B8">
      <w:start w:val="80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EC0798"/>
    <w:multiLevelType w:val="hybridMultilevel"/>
    <w:tmpl w:val="2B4EB18C"/>
    <w:lvl w:ilvl="0" w:tplc="BFB61F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A7290B"/>
    <w:multiLevelType w:val="hybridMultilevel"/>
    <w:tmpl w:val="A118AFF8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6D274A41"/>
    <w:multiLevelType w:val="multilevel"/>
    <w:tmpl w:val="04090023"/>
    <w:lvl w:ilvl="0">
      <w:start w:val="1"/>
      <w:numFmt w:val="upperRoman"/>
      <w:pStyle w:val="Heading1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9" w15:restartNumberingAfterBreak="0">
    <w:nsid w:val="7660034C"/>
    <w:multiLevelType w:val="hybridMultilevel"/>
    <w:tmpl w:val="5D806B30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0" w15:restartNumberingAfterBreak="0">
    <w:nsid w:val="78797B52"/>
    <w:multiLevelType w:val="hybridMultilevel"/>
    <w:tmpl w:val="852681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9"/>
  </w:num>
  <w:num w:numId="4">
    <w:abstractNumId w:val="10"/>
  </w:num>
  <w:num w:numId="5">
    <w:abstractNumId w:val="2"/>
  </w:num>
  <w:num w:numId="6">
    <w:abstractNumId w:val="0"/>
  </w:num>
  <w:num w:numId="7">
    <w:abstractNumId w:val="6"/>
  </w:num>
  <w:num w:numId="8">
    <w:abstractNumId w:val="4"/>
  </w:num>
  <w:num w:numId="9">
    <w:abstractNumId w:val="3"/>
  </w:num>
  <w:num w:numId="10">
    <w:abstractNumId w:val="8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77D4"/>
    <w:rsid w:val="00002324"/>
    <w:rsid w:val="0000773B"/>
    <w:rsid w:val="00041946"/>
    <w:rsid w:val="00052040"/>
    <w:rsid w:val="0009121B"/>
    <w:rsid w:val="000A0730"/>
    <w:rsid w:val="000E0191"/>
    <w:rsid w:val="000E0E09"/>
    <w:rsid w:val="000F72DE"/>
    <w:rsid w:val="0010042B"/>
    <w:rsid w:val="001039D2"/>
    <w:rsid w:val="001312B2"/>
    <w:rsid w:val="001370D8"/>
    <w:rsid w:val="00144157"/>
    <w:rsid w:val="00144916"/>
    <w:rsid w:val="00150061"/>
    <w:rsid w:val="001619F9"/>
    <w:rsid w:val="001659A1"/>
    <w:rsid w:val="00176EFB"/>
    <w:rsid w:val="00182AD6"/>
    <w:rsid w:val="0019299A"/>
    <w:rsid w:val="00193135"/>
    <w:rsid w:val="001A0D42"/>
    <w:rsid w:val="001A21A3"/>
    <w:rsid w:val="001A7C54"/>
    <w:rsid w:val="001D66CE"/>
    <w:rsid w:val="002046C4"/>
    <w:rsid w:val="00227CBB"/>
    <w:rsid w:val="002334EF"/>
    <w:rsid w:val="00250C98"/>
    <w:rsid w:val="00261606"/>
    <w:rsid w:val="002708AD"/>
    <w:rsid w:val="002710F9"/>
    <w:rsid w:val="00290916"/>
    <w:rsid w:val="002960BB"/>
    <w:rsid w:val="002B15CE"/>
    <w:rsid w:val="002B6079"/>
    <w:rsid w:val="002C0764"/>
    <w:rsid w:val="002C36A8"/>
    <w:rsid w:val="002D35D2"/>
    <w:rsid w:val="002E0F40"/>
    <w:rsid w:val="002E4802"/>
    <w:rsid w:val="00322A62"/>
    <w:rsid w:val="0032441A"/>
    <w:rsid w:val="00326D03"/>
    <w:rsid w:val="00334287"/>
    <w:rsid w:val="00345A95"/>
    <w:rsid w:val="003464AA"/>
    <w:rsid w:val="0035741F"/>
    <w:rsid w:val="0036347C"/>
    <w:rsid w:val="00376D7D"/>
    <w:rsid w:val="003942FB"/>
    <w:rsid w:val="003B1BE3"/>
    <w:rsid w:val="004017D4"/>
    <w:rsid w:val="004131B2"/>
    <w:rsid w:val="004276FC"/>
    <w:rsid w:val="004332CD"/>
    <w:rsid w:val="00465CAF"/>
    <w:rsid w:val="00482B8F"/>
    <w:rsid w:val="00484A50"/>
    <w:rsid w:val="00490457"/>
    <w:rsid w:val="004B46F7"/>
    <w:rsid w:val="004C1E8A"/>
    <w:rsid w:val="004C55C6"/>
    <w:rsid w:val="004C5D2B"/>
    <w:rsid w:val="004F25B5"/>
    <w:rsid w:val="0052505E"/>
    <w:rsid w:val="00533231"/>
    <w:rsid w:val="00537B3A"/>
    <w:rsid w:val="00541398"/>
    <w:rsid w:val="0055571D"/>
    <w:rsid w:val="005615C3"/>
    <w:rsid w:val="005646A2"/>
    <w:rsid w:val="0057065E"/>
    <w:rsid w:val="00577994"/>
    <w:rsid w:val="005C4258"/>
    <w:rsid w:val="005C6745"/>
    <w:rsid w:val="005E292D"/>
    <w:rsid w:val="005F049A"/>
    <w:rsid w:val="006318E8"/>
    <w:rsid w:val="00670165"/>
    <w:rsid w:val="006873D0"/>
    <w:rsid w:val="00696852"/>
    <w:rsid w:val="006C674A"/>
    <w:rsid w:val="006E0BEC"/>
    <w:rsid w:val="006F775E"/>
    <w:rsid w:val="00721FB6"/>
    <w:rsid w:val="00740487"/>
    <w:rsid w:val="007414AB"/>
    <w:rsid w:val="00747DED"/>
    <w:rsid w:val="007529C5"/>
    <w:rsid w:val="0076044E"/>
    <w:rsid w:val="00765AE6"/>
    <w:rsid w:val="0077508D"/>
    <w:rsid w:val="0077754A"/>
    <w:rsid w:val="007822FB"/>
    <w:rsid w:val="00790304"/>
    <w:rsid w:val="007A3B7D"/>
    <w:rsid w:val="007D1ED1"/>
    <w:rsid w:val="007D6B36"/>
    <w:rsid w:val="007F1052"/>
    <w:rsid w:val="0082626A"/>
    <w:rsid w:val="008342E0"/>
    <w:rsid w:val="008427DB"/>
    <w:rsid w:val="008A25A3"/>
    <w:rsid w:val="008A53D8"/>
    <w:rsid w:val="008E3C8A"/>
    <w:rsid w:val="009041ED"/>
    <w:rsid w:val="009050B1"/>
    <w:rsid w:val="00940F79"/>
    <w:rsid w:val="00942C7D"/>
    <w:rsid w:val="00951BD5"/>
    <w:rsid w:val="00956905"/>
    <w:rsid w:val="00975EBB"/>
    <w:rsid w:val="00986983"/>
    <w:rsid w:val="00994C88"/>
    <w:rsid w:val="009B2A4A"/>
    <w:rsid w:val="009B5B3F"/>
    <w:rsid w:val="009D1634"/>
    <w:rsid w:val="00A0211B"/>
    <w:rsid w:val="00A04F4D"/>
    <w:rsid w:val="00A13F36"/>
    <w:rsid w:val="00A2413E"/>
    <w:rsid w:val="00A27E75"/>
    <w:rsid w:val="00A61D16"/>
    <w:rsid w:val="00A62F14"/>
    <w:rsid w:val="00A76180"/>
    <w:rsid w:val="00A77FEF"/>
    <w:rsid w:val="00AA0332"/>
    <w:rsid w:val="00AA6B03"/>
    <w:rsid w:val="00AA7BA8"/>
    <w:rsid w:val="00AB228E"/>
    <w:rsid w:val="00AD604C"/>
    <w:rsid w:val="00AE7BA4"/>
    <w:rsid w:val="00B044E0"/>
    <w:rsid w:val="00B73E58"/>
    <w:rsid w:val="00B87FD3"/>
    <w:rsid w:val="00B91BA6"/>
    <w:rsid w:val="00B9386E"/>
    <w:rsid w:val="00B977D4"/>
    <w:rsid w:val="00BA6A68"/>
    <w:rsid w:val="00BA7A5A"/>
    <w:rsid w:val="00C007EC"/>
    <w:rsid w:val="00C2265F"/>
    <w:rsid w:val="00C263C6"/>
    <w:rsid w:val="00C435F7"/>
    <w:rsid w:val="00C57D5E"/>
    <w:rsid w:val="00C652C3"/>
    <w:rsid w:val="00C8033C"/>
    <w:rsid w:val="00C82936"/>
    <w:rsid w:val="00C94B60"/>
    <w:rsid w:val="00CC0270"/>
    <w:rsid w:val="00CC52D0"/>
    <w:rsid w:val="00D0624C"/>
    <w:rsid w:val="00D06FBF"/>
    <w:rsid w:val="00D1087F"/>
    <w:rsid w:val="00D13212"/>
    <w:rsid w:val="00D13C12"/>
    <w:rsid w:val="00D16EF3"/>
    <w:rsid w:val="00D21836"/>
    <w:rsid w:val="00D22136"/>
    <w:rsid w:val="00D3340E"/>
    <w:rsid w:val="00D4039B"/>
    <w:rsid w:val="00D431C5"/>
    <w:rsid w:val="00D70F2E"/>
    <w:rsid w:val="00D7633D"/>
    <w:rsid w:val="00D92651"/>
    <w:rsid w:val="00DA0FEE"/>
    <w:rsid w:val="00DE4E64"/>
    <w:rsid w:val="00E04BE7"/>
    <w:rsid w:val="00E10B7A"/>
    <w:rsid w:val="00E43C23"/>
    <w:rsid w:val="00E67674"/>
    <w:rsid w:val="00EA0A2D"/>
    <w:rsid w:val="00EA5C2F"/>
    <w:rsid w:val="00EC42CA"/>
    <w:rsid w:val="00EC7CCF"/>
    <w:rsid w:val="00F137A4"/>
    <w:rsid w:val="00F171B1"/>
    <w:rsid w:val="00F246C1"/>
    <w:rsid w:val="00F5416B"/>
    <w:rsid w:val="00F732B6"/>
    <w:rsid w:val="00F9613B"/>
    <w:rsid w:val="00FB555E"/>
    <w:rsid w:val="00FB7023"/>
    <w:rsid w:val="00FD3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4:docId w14:val="552D0230"/>
  <w14:defaultImageDpi w14:val="300"/>
  <w15:docId w15:val="{65107A79-74FA-4883-ABBA-CE6178FAD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MS Mincho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/>
    <w:lsdException w:name="Colorful Grid Accent 1" w:uiPriority="29"/>
    <w:lsdException w:name="Light Shading Accent 2" w:uiPriority="30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B977D4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0332"/>
    <w:pPr>
      <w:keepNext/>
      <w:numPr>
        <w:numId w:val="10"/>
      </w:numPr>
      <w:spacing w:before="240" w:after="60"/>
      <w:outlineLvl w:val="0"/>
    </w:pPr>
    <w:rPr>
      <w:rFonts w:eastAsia="MS Gothic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AA0332"/>
    <w:rPr>
      <w:rFonts w:ascii="Calibri" w:eastAsia="MS Gothic" w:hAnsi="Calibri"/>
      <w:b/>
      <w:bCs/>
      <w:color w:val="3E363C"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7414A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14AB"/>
  </w:style>
  <w:style w:type="paragraph" w:styleId="Footer">
    <w:name w:val="footer"/>
    <w:basedOn w:val="Normal"/>
    <w:link w:val="FooterChar"/>
    <w:uiPriority w:val="99"/>
    <w:unhideWhenUsed/>
    <w:rsid w:val="007414A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14AB"/>
  </w:style>
  <w:style w:type="paragraph" w:customStyle="1" w:styleId="ReliantBody">
    <w:name w:val="Reliant Body"/>
    <w:basedOn w:val="Normal"/>
    <w:autoRedefine/>
    <w:qFormat/>
    <w:rsid w:val="001619F9"/>
    <w:pPr>
      <w:spacing w:after="120" w:line="240" w:lineRule="auto"/>
      <w:ind w:firstLine="36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C7CCF"/>
    <w:rPr>
      <w:rFonts w:ascii="Lucida Grande" w:hAnsi="Lucida Grande" w:cs="Lucida Grande"/>
      <w:sz w:val="18"/>
      <w:szCs w:val="18"/>
    </w:rPr>
  </w:style>
  <w:style w:type="paragraph" w:customStyle="1" w:styleId="ColorfulList-Accent11">
    <w:name w:val="Colorful List - Accent 11"/>
    <w:basedOn w:val="Normal"/>
    <w:uiPriority w:val="34"/>
    <w:rsid w:val="002D35D2"/>
    <w:pPr>
      <w:ind w:left="720"/>
      <w:contextualSpacing/>
    </w:pPr>
  </w:style>
  <w:style w:type="paragraph" w:customStyle="1" w:styleId="ReliantTitle">
    <w:name w:val="Reliant Title"/>
    <w:basedOn w:val="ReliantHeading1"/>
    <w:next w:val="ReliantSubtitle"/>
    <w:autoRedefine/>
    <w:qFormat/>
    <w:rsid w:val="0077754A"/>
    <w:pPr>
      <w:spacing w:line="360" w:lineRule="auto"/>
    </w:pPr>
    <w:rPr>
      <w:noProof/>
      <w:color w:val="476782"/>
      <w:sz w:val="40"/>
      <w:szCs w:val="40"/>
    </w:rPr>
  </w:style>
  <w:style w:type="paragraph" w:customStyle="1" w:styleId="ReliantSubtitle">
    <w:name w:val="Reliant Subtitle"/>
    <w:basedOn w:val="ReliantTitle"/>
    <w:next w:val="ReliantHeading1"/>
    <w:autoRedefine/>
    <w:qFormat/>
    <w:rsid w:val="0077754A"/>
    <w:pPr>
      <w:spacing w:after="240" w:line="240" w:lineRule="auto"/>
    </w:pPr>
    <w:rPr>
      <w:rFonts w:ascii="Calibri" w:hAnsi="Calibri"/>
      <w:i/>
      <w:color w:val="40373A"/>
      <w:sz w:val="20"/>
      <w:szCs w:val="20"/>
    </w:rPr>
  </w:style>
  <w:style w:type="paragraph" w:customStyle="1" w:styleId="ReliantHeading1">
    <w:name w:val="Reliant Heading 1"/>
    <w:basedOn w:val="Normal"/>
    <w:next w:val="ReliantBody"/>
    <w:autoRedefine/>
    <w:qFormat/>
    <w:rsid w:val="0077754A"/>
    <w:pPr>
      <w:spacing w:line="240" w:lineRule="auto"/>
      <w:ind w:left="360"/>
    </w:pPr>
    <w:rPr>
      <w:rFonts w:ascii="Bree Serif" w:hAnsi="Bree Serif"/>
      <w:color w:val="3F363C"/>
    </w:rPr>
  </w:style>
  <w:style w:type="paragraph" w:customStyle="1" w:styleId="ReliantHeading2">
    <w:name w:val="Reliant Heading 2"/>
    <w:basedOn w:val="ReliantHeading1"/>
    <w:next w:val="Normal"/>
    <w:autoRedefine/>
    <w:rsid w:val="007F1052"/>
    <w:pPr>
      <w:widowControl w:val="0"/>
    </w:pPr>
    <w:rPr>
      <w:sz w:val="20"/>
      <w:szCs w:val="20"/>
    </w:rPr>
  </w:style>
  <w:style w:type="character" w:customStyle="1" w:styleId="BalloonTextChar">
    <w:name w:val="Balloon Text Char"/>
    <w:link w:val="BalloonText"/>
    <w:uiPriority w:val="99"/>
    <w:semiHidden/>
    <w:rsid w:val="00EC7CCF"/>
    <w:rPr>
      <w:rFonts w:ascii="Lucida Grande" w:hAnsi="Lucida Grande" w:cs="Lucida Grande"/>
      <w:sz w:val="18"/>
      <w:szCs w:val="18"/>
    </w:rPr>
  </w:style>
  <w:style w:type="paragraph" w:customStyle="1" w:styleId="ReliantDateField">
    <w:name w:val="Reliant Date Field"/>
    <w:basedOn w:val="ReliantBody"/>
    <w:next w:val="ReliantTitle"/>
    <w:autoRedefine/>
    <w:qFormat/>
    <w:rsid w:val="00F9613B"/>
    <w:pPr>
      <w:ind w:left="7920" w:firstLine="720"/>
      <w:jc w:val="center"/>
    </w:pPr>
    <w:rPr>
      <w:color w:val="A9BA3C"/>
      <w:sz w:val="16"/>
    </w:rPr>
  </w:style>
  <w:style w:type="character" w:styleId="PageNumber">
    <w:name w:val="page number"/>
    <w:basedOn w:val="DefaultParagraphFont"/>
    <w:uiPriority w:val="99"/>
    <w:semiHidden/>
    <w:unhideWhenUsed/>
    <w:rsid w:val="00F9613B"/>
  </w:style>
  <w:style w:type="paragraph" w:customStyle="1" w:styleId="ReliantDepartmentHeader">
    <w:name w:val="Reliant Department Header"/>
    <w:basedOn w:val="ReliantBody"/>
    <w:autoRedefine/>
    <w:qFormat/>
    <w:rsid w:val="00EA5C2F"/>
    <w:pPr>
      <w:jc w:val="right"/>
    </w:pPr>
    <w:rPr>
      <w:caps/>
      <w:spacing w:val="40"/>
      <w:sz w:val="16"/>
      <w:szCs w:val="16"/>
    </w:rPr>
  </w:style>
  <w:style w:type="table" w:customStyle="1" w:styleId="IntenseQuote1">
    <w:name w:val="Intense Quote1"/>
    <w:basedOn w:val="TableNormal"/>
    <w:uiPriority w:val="60"/>
    <w:qFormat/>
    <w:rsid w:val="00F9613B"/>
    <w:rPr>
      <w:color w:val="365F91"/>
      <w:sz w:val="22"/>
      <w:szCs w:val="22"/>
      <w:lang w:eastAsia="zh-TW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customStyle="1" w:styleId="ReliantTopic">
    <w:name w:val="Reliant Topic"/>
    <w:basedOn w:val="ReliantDepartmentHeader"/>
    <w:autoRedefine/>
    <w:qFormat/>
    <w:rsid w:val="00EA5C2F"/>
    <w:rPr>
      <w:rFonts w:ascii="Bree Serif" w:hAnsi="Bree Serif"/>
      <w:color w:val="3D363C"/>
      <w:sz w:val="22"/>
      <w:szCs w:val="22"/>
    </w:rPr>
  </w:style>
  <w:style w:type="character" w:customStyle="1" w:styleId="Style1">
    <w:name w:val="Style1"/>
    <w:uiPriority w:val="1"/>
    <w:rsid w:val="005C6745"/>
    <w:rPr>
      <w:rFonts w:ascii="Bree Serif" w:hAnsi="Bree Serif"/>
    </w:rPr>
  </w:style>
  <w:style w:type="paragraph" w:customStyle="1" w:styleId="ReliantBullet">
    <w:name w:val="Reliant Bullet"/>
    <w:basedOn w:val="Normal"/>
    <w:autoRedefine/>
    <w:qFormat/>
    <w:rsid w:val="00BA7A5A"/>
    <w:pPr>
      <w:numPr>
        <w:numId w:val="9"/>
      </w:numPr>
    </w:pPr>
  </w:style>
  <w:style w:type="character" w:customStyle="1" w:styleId="ReliantEmphasis">
    <w:name w:val="Reliant Emphasis"/>
    <w:uiPriority w:val="1"/>
    <w:qFormat/>
    <w:rsid w:val="00942C7D"/>
    <w:rPr>
      <w:rFonts w:ascii="Bree Serif" w:hAnsi="Bree Serif"/>
    </w:rPr>
  </w:style>
  <w:style w:type="table" w:styleId="TableGrid">
    <w:name w:val="Table Grid"/>
    <w:basedOn w:val="TableNormal"/>
    <w:uiPriority w:val="59"/>
    <w:rsid w:val="00B977D4"/>
    <w:rPr>
      <w:rFonts w:ascii="Calibri" w:eastAsia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nhideWhenUsed/>
    <w:rsid w:val="00B977D4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BA6A68"/>
    <w:rPr>
      <w:color w:val="800080"/>
      <w:u w:val="single"/>
    </w:rPr>
  </w:style>
  <w:style w:type="character" w:styleId="PlaceholderText">
    <w:name w:val="Placeholder Text"/>
    <w:basedOn w:val="DefaultParagraphFont"/>
    <w:uiPriority w:val="99"/>
    <w:unhideWhenUsed/>
    <w:rsid w:val="00EC42CA"/>
    <w:rPr>
      <w:color w:val="808080"/>
    </w:rPr>
  </w:style>
  <w:style w:type="paragraph" w:styleId="ListParagraph">
    <w:name w:val="List Paragraph"/>
    <w:basedOn w:val="Normal"/>
    <w:uiPriority w:val="72"/>
    <w:qFormat/>
    <w:rsid w:val="00C94B60"/>
    <w:pPr>
      <w:ind w:left="720"/>
      <w:contextualSpacing/>
    </w:pPr>
  </w:style>
  <w:style w:type="character" w:styleId="Mention">
    <w:name w:val="Mention"/>
    <w:basedOn w:val="DefaultParagraphFont"/>
    <w:uiPriority w:val="99"/>
    <w:semiHidden/>
    <w:unhideWhenUsed/>
    <w:rsid w:val="00721FB6"/>
    <w:rPr>
      <w:color w:val="2B579A"/>
      <w:shd w:val="clear" w:color="auto" w:fill="E6E6E6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7C54"/>
    <w:rPr>
      <w:color w:val="808080"/>
      <w:shd w:val="clear" w:color="auto" w:fill="E6E6E6"/>
    </w:rPr>
  </w:style>
  <w:style w:type="character" w:styleId="UnresolvedMention">
    <w:name w:val="Unresolved Mention"/>
    <w:basedOn w:val="DefaultParagraphFont"/>
    <w:uiPriority w:val="99"/>
    <w:rsid w:val="004C1E8A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69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ternational@reliant.org" TargetMode="External"/><Relationship Id="rId13" Type="http://schemas.openxmlformats.org/officeDocument/2006/relationships/hyperlink" Target="http://www.osac.gov" TargetMode="External"/><Relationship Id="rId18" Type="http://schemas.openxmlformats.org/officeDocument/2006/relationships/hyperlink" Target="https://solomon.reliant.org/display/international/Prayer+Letter+Coordinators+for+International+Missionaries" TargetMode="External"/><Relationship Id="rId26" Type="http://schemas.openxmlformats.org/officeDocument/2006/relationships/hyperlink" Target="https://solomon.reliant.org/display/employman/Sexual+Harassment+Recorded+Webinar" TargetMode="External"/><Relationship Id="rId3" Type="http://schemas.openxmlformats.org/officeDocument/2006/relationships/styles" Target="styles.xml"/><Relationship Id="rId21" Type="http://schemas.openxmlformats.org/officeDocument/2006/relationships/hyperlink" Target="https://solomon.reliant.org/download/attachments/17727607/PINC%20-%20International%20Only.pdf?version=2&amp;modificationDate=1510847165747&amp;api=v2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solomon.reliant.org/x/WQBoAQ" TargetMode="External"/><Relationship Id="rId17" Type="http://schemas.openxmlformats.org/officeDocument/2006/relationships/hyperlink" Target="https://solomon.reliant.org/download/attachments/69148681/International%20Emergency%20Authorization%20Form.pdf?api=v2" TargetMode="External"/><Relationship Id="rId25" Type="http://schemas.openxmlformats.org/officeDocument/2006/relationships/hyperlink" Target="https://solomon.reliant.org/display/fieldbenefits/Direct+Deposit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solomon.reliant.org/download/attachments/69148681/International%20Waiver%20of%20Rights.pdf?api=v2" TargetMode="External"/><Relationship Id="rId20" Type="http://schemas.openxmlformats.org/officeDocument/2006/relationships/hyperlink" Target="https://solomon.reliant.org/download/attachments/17727607/PINC%20-%20International%20Only.xlsx?version=2&amp;modificationDate=1510847153863&amp;api=v2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katep\Downloads\payroll@reliant.org" TargetMode="External"/><Relationship Id="rId24" Type="http://schemas.openxmlformats.org/officeDocument/2006/relationships/hyperlink" Target="https://solomon.reliant.org/download/attachments/69148681/Code%20of%20Ethics.pdf?version=1&amp;modificationDate=1465256987783&amp;api=v2" TargetMode="External"/><Relationship Id="rId32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https://solomon.reliant.org/download/attachments/69148681/Job%20Description%20Template%20%28Word%29.docx?version=1&amp;modificationDate=1465257674600&amp;api=v2" TargetMode="External"/><Relationship Id="rId23" Type="http://schemas.openxmlformats.org/officeDocument/2006/relationships/hyperlink" Target="https://solomon.reliant.org/download/attachments/69148681/Associate%20Waiver.pdf?api=v2" TargetMode="External"/><Relationship Id="rId28" Type="http://schemas.openxmlformats.org/officeDocument/2006/relationships/header" Target="header1.xml"/><Relationship Id="rId10" Type="http://schemas.openxmlformats.org/officeDocument/2006/relationships/hyperlink" Target="file:///C:\Users\katep\Downloads\reimbursements@reliant.org" TargetMode="External"/><Relationship Id="rId19" Type="http://schemas.openxmlformats.org/officeDocument/2006/relationships/hyperlink" Target="https://solomon.reliant.org/display/employman/Address+Change" TargetMode="External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solomon.reliant.org/download/attachments/17727607/Missionary%20Resource%20Guide%20v3.doc?version=1&amp;modificationDate=1363612365793&amp;api=v2" TargetMode="External"/><Relationship Id="rId14" Type="http://schemas.openxmlformats.org/officeDocument/2006/relationships/hyperlink" Target="mailto:international@reliant.org" TargetMode="External"/><Relationship Id="rId22" Type="http://schemas.openxmlformats.org/officeDocument/2006/relationships/hyperlink" Target="mailto:hr@reliant.org" TargetMode="External"/><Relationship Id="rId27" Type="http://schemas.openxmlformats.org/officeDocument/2006/relationships/hyperlink" Target="mailto:hr@reliant.org" TargetMode="External"/><Relationship Id="rId30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rahs\Desktop\Blank%20(2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80C97DE-55CA-41F1-9D2E-57439F265D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(2)</Template>
  <TotalTime>0</TotalTime>
  <Pages>3</Pages>
  <Words>813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GCM</Company>
  <LinksUpToDate>false</LinksUpToDate>
  <CharactersWithSpaces>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Swann</dc:creator>
  <cp:lastModifiedBy>Agustina Karpiuk</cp:lastModifiedBy>
  <cp:revision>3</cp:revision>
  <cp:lastPrinted>2014-09-05T16:29:00Z</cp:lastPrinted>
  <dcterms:created xsi:type="dcterms:W3CDTF">2017-10-23T18:58:00Z</dcterms:created>
  <dcterms:modified xsi:type="dcterms:W3CDTF">2017-11-16T16:39:00Z</dcterms:modified>
</cp:coreProperties>
</file>